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F187C" w14:textId="136BD6D8" w:rsidR="001F49D6" w:rsidRPr="00953ED4" w:rsidRDefault="002E6F73" w:rsidP="002E6F73">
      <w:pPr>
        <w:ind w:left="709" w:hanging="425"/>
        <w:rPr>
          <w:b/>
          <w:sz w:val="32"/>
        </w:rPr>
      </w:pPr>
      <w:r w:rsidRPr="00953ED4">
        <w:rPr>
          <w:b/>
          <w:sz w:val="32"/>
        </w:rPr>
        <w:t>TRAJNOSTNI RAZVOJ</w:t>
      </w:r>
    </w:p>
    <w:p w14:paraId="2B1DDB8F" w14:textId="71A0E2D2" w:rsidR="00953ED4" w:rsidRPr="002E6F73" w:rsidRDefault="008A0A17" w:rsidP="002E6F73">
      <w:pPr>
        <w:ind w:left="709" w:hanging="425"/>
        <w:rPr>
          <w:b/>
        </w:rPr>
      </w:pPr>
      <w:r>
        <w:rPr>
          <w:b/>
        </w:rPr>
        <w:t>Tehnišk</w:t>
      </w:r>
      <w:r w:rsidR="00953ED4" w:rsidRPr="002E6F73">
        <w:rPr>
          <w:b/>
        </w:rPr>
        <w:t>i dan</w:t>
      </w:r>
      <w:r w:rsidR="00953ED4">
        <w:rPr>
          <w:b/>
        </w:rPr>
        <w:t xml:space="preserve">, 4. 10. 2023  </w:t>
      </w:r>
      <w:r w:rsidR="00953ED4" w:rsidRPr="002E6F73">
        <w:rPr>
          <w:b/>
        </w:rPr>
        <w:t xml:space="preserve"> </w:t>
      </w:r>
    </w:p>
    <w:p w14:paraId="5B8EEBB1" w14:textId="5DDD827E" w:rsidR="001F49D6" w:rsidRDefault="002E6F73" w:rsidP="001F49D6">
      <w:pPr>
        <w:pStyle w:val="Odstavekseznama"/>
        <w:ind w:left="1440"/>
      </w:pPr>
      <w:r>
        <w:rPr>
          <w:lang w:eastAsia="sl-SI"/>
        </w:rPr>
        <w:drawing>
          <wp:inline distT="0" distB="0" distL="0" distR="0" wp14:anchorId="15E402F4" wp14:editId="5461173D">
            <wp:extent cx="4693920" cy="31292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8C5C" w14:textId="77777777" w:rsidR="001F49D6" w:rsidRDefault="001F49D6" w:rsidP="001F49D6">
      <w:pPr>
        <w:pStyle w:val="Odstavekseznama"/>
        <w:ind w:left="1440"/>
      </w:pPr>
    </w:p>
    <w:p w14:paraId="7868F18B" w14:textId="14A02AE0" w:rsidR="6FFBF8C6" w:rsidRDefault="00D556F1" w:rsidP="31FA4F42">
      <w:pPr>
        <w:pStyle w:val="Odstavekseznama"/>
        <w:numPr>
          <w:ilvl w:val="1"/>
          <w:numId w:val="11"/>
        </w:numPr>
      </w:pPr>
      <w:r>
        <w:t>V tednu</w:t>
      </w:r>
      <w:r w:rsidR="6FFBF8C6">
        <w:t xml:space="preserve"> otroka je </w:t>
      </w:r>
      <w:r>
        <w:t>bilo na naši šoli zelo živahno, teden je minil v znamenju številnih dej</w:t>
      </w:r>
      <w:r w:rsidR="6FFBF8C6">
        <w:t>avnosti</w:t>
      </w:r>
      <w:r>
        <w:t xml:space="preserve">. V sredo, 4. 10. 2023, je dan </w:t>
      </w:r>
      <w:r w:rsidR="006B2014">
        <w:t>potekal</w:t>
      </w:r>
      <w:r>
        <w:t xml:space="preserve"> kot t</w:t>
      </w:r>
      <w:r w:rsidR="6FFBF8C6">
        <w:t xml:space="preserve">ehnični dan z naslovom </w:t>
      </w:r>
      <w:r w:rsidR="119C80FA" w:rsidRPr="001C5EFC">
        <w:rPr>
          <w:b/>
        </w:rPr>
        <w:t xml:space="preserve">Trajnostni </w:t>
      </w:r>
      <w:r w:rsidR="119C80FA" w:rsidRPr="00D556F1">
        <w:rPr>
          <w:b/>
        </w:rPr>
        <w:t>razvoj.</w:t>
      </w:r>
      <w:r w:rsidR="119C80FA">
        <w:t xml:space="preserve"> 1. uro so se vsi učenci predmetne stopnje zbrali v svojih matičnih učilnicah, kjer so dobili navodila</w:t>
      </w:r>
      <w:r w:rsidR="002E6F73">
        <w:t xml:space="preserve"> in spoznali vseh 17 ciljev TR. Vsak razred je predstavil po 2 ali 3 cilje. Druge pa bomo spoznavali še celo leto saj nas bodo spremljali na šolskem stopnišču do konca leta. </w:t>
      </w:r>
      <w:r>
        <w:t xml:space="preserve"> </w:t>
      </w:r>
      <w:r w:rsidR="1786159A">
        <w:t>A5</w:t>
      </w:r>
      <w:r>
        <w:t>-</w:t>
      </w:r>
      <w:r w:rsidR="1786159A">
        <w:t xml:space="preserve">liste </w:t>
      </w:r>
      <w:r>
        <w:t xml:space="preserve">so </w:t>
      </w:r>
      <w:r w:rsidR="1786159A">
        <w:t>prepognili na pol, na eno polovico so napisali, kaj že ve</w:t>
      </w:r>
      <w:r>
        <w:t>d</w:t>
      </w:r>
      <w:r w:rsidR="1786159A">
        <w:t xml:space="preserve">o oz. </w:t>
      </w:r>
      <w:r>
        <w:t>m</w:t>
      </w:r>
      <w:r w:rsidR="1786159A">
        <w:t>islijo</w:t>
      </w:r>
      <w:r>
        <w:t>,</w:t>
      </w:r>
      <w:r w:rsidR="1786159A">
        <w:t xml:space="preserve"> da je trajnostni razvoj, </w:t>
      </w:r>
      <w:r w:rsidR="7D3F1E96">
        <w:t xml:space="preserve">dopolnili pa so ga šele konec 5. ure, ko so se spet zbrali v učilnicah </w:t>
      </w:r>
      <w:r>
        <w:t xml:space="preserve">in strnili vtise o poteku dneva. </w:t>
      </w:r>
      <w:r w:rsidR="50489689">
        <w:t xml:space="preserve"> Delavnice so bile raz</w:t>
      </w:r>
      <w:r w:rsidR="000DB056">
        <w:t xml:space="preserve">deljene na dva dela, delavnice za 8. in 9. razred ter delavnice 6. in 7. razred. </w:t>
      </w:r>
    </w:p>
    <w:p w14:paraId="2C078E63" w14:textId="4AB0D59D" w:rsidR="003C753F" w:rsidRDefault="005C486B" w:rsidP="31FA4F42">
      <w:pPr>
        <w:pStyle w:val="Odstavekseznama"/>
        <w:numPr>
          <w:ilvl w:val="0"/>
          <w:numId w:val="11"/>
        </w:numPr>
        <w:rPr>
          <w:b/>
          <w:bCs/>
        </w:rPr>
      </w:pPr>
      <w:r>
        <w:rPr>
          <w:lang w:eastAsia="sl-SI"/>
        </w:rPr>
        <w:drawing>
          <wp:anchor distT="0" distB="0" distL="114300" distR="114300" simplePos="0" relativeHeight="251658240" behindDoc="1" locked="0" layoutInCell="1" allowOverlap="1" wp14:anchorId="0F31E3EE" wp14:editId="2204BC69">
            <wp:simplePos x="0" y="0"/>
            <wp:positionH relativeFrom="column">
              <wp:posOffset>288290</wp:posOffset>
            </wp:positionH>
            <wp:positionV relativeFrom="paragraph">
              <wp:posOffset>146050</wp:posOffset>
            </wp:positionV>
            <wp:extent cx="2113915" cy="2592705"/>
            <wp:effectExtent l="8255" t="0" r="8890" b="8890"/>
            <wp:wrapTight wrapText="bothSides">
              <wp:wrapPolygon edited="0">
                <wp:start x="84" y="21669"/>
                <wp:lineTo x="21496" y="21669"/>
                <wp:lineTo x="21496" y="85"/>
                <wp:lineTo x="84" y="85"/>
                <wp:lineTo x="84" y="21669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010_1405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6" r="22460"/>
                    <a:stretch/>
                  </pic:blipFill>
                  <pic:spPr bwMode="auto">
                    <a:xfrm rot="5400000">
                      <a:off x="0" y="0"/>
                      <a:ext cx="2113915" cy="25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3BE3F8A" w:rsidRPr="31FA4F42">
        <w:rPr>
          <w:b/>
          <w:bCs/>
        </w:rPr>
        <w:t>8., 9. razred</w:t>
      </w:r>
    </w:p>
    <w:p w14:paraId="05711477" w14:textId="43769756" w:rsidR="51F6185A" w:rsidRDefault="51F6185A" w:rsidP="31FA4F42">
      <w:pPr>
        <w:pStyle w:val="Odstavekseznama"/>
        <w:numPr>
          <w:ilvl w:val="1"/>
          <w:numId w:val="11"/>
        </w:numPr>
        <w:rPr>
          <w:b/>
          <w:bCs/>
        </w:rPr>
      </w:pPr>
      <w:r w:rsidRPr="31FA4F42">
        <w:rPr>
          <w:b/>
          <w:bCs/>
        </w:rPr>
        <w:t>Mobile</w:t>
      </w:r>
      <w:r w:rsidR="001C5EFC">
        <w:rPr>
          <w:b/>
          <w:bCs/>
        </w:rPr>
        <w:t xml:space="preserve"> </w:t>
      </w:r>
      <w:r w:rsidR="001C5EFC">
        <w:rPr>
          <w:rFonts w:cstheme="minorHAnsi"/>
          <w:b/>
          <w:bCs/>
        </w:rPr>
        <w:t>−</w:t>
      </w:r>
      <w:r w:rsidRPr="31FA4F42">
        <w:rPr>
          <w:b/>
          <w:bCs/>
        </w:rPr>
        <w:t xml:space="preserve"> gibljivi kipi</w:t>
      </w:r>
    </w:p>
    <w:p w14:paraId="73A34900" w14:textId="0DF9FECE" w:rsidR="79C194ED" w:rsidRDefault="79C194ED" w:rsidP="31FA4F42">
      <w:pPr>
        <w:pStyle w:val="Odstavekseznama"/>
        <w:numPr>
          <w:ilvl w:val="2"/>
          <w:numId w:val="11"/>
        </w:numPr>
      </w:pPr>
      <w:r>
        <w:t>Prva delavnic</w:t>
      </w:r>
      <w:r w:rsidR="001C5EFC">
        <w:t>a</w:t>
      </w:r>
      <w:r>
        <w:t>, ki jo je obiskal 8.</w:t>
      </w:r>
      <w:r w:rsidR="001C5EFC">
        <w:t xml:space="preserve"> </w:t>
      </w:r>
      <w:r>
        <w:t>a</w:t>
      </w:r>
      <w:r w:rsidR="001C5EFC">
        <w:t>-</w:t>
      </w:r>
      <w:r>
        <w:t xml:space="preserve"> razred</w:t>
      </w:r>
      <w:r w:rsidR="001C5EFC">
        <w:t>,</w:t>
      </w:r>
      <w:r>
        <w:t xml:space="preserve"> </w:t>
      </w:r>
      <w:r w:rsidR="001C5EFC">
        <w:t xml:space="preserve">se je </w:t>
      </w:r>
      <w:r>
        <w:t xml:space="preserve"> </w:t>
      </w:r>
      <w:r w:rsidR="1E1A0786">
        <w:t>imenova</w:t>
      </w:r>
      <w:r w:rsidR="001C5EFC">
        <w:t>l</w:t>
      </w:r>
      <w:r w:rsidR="1E1A0786">
        <w:t xml:space="preserve">a </w:t>
      </w:r>
      <w:r w:rsidR="001C5EFC">
        <w:t>Gibljivi kipi,</w:t>
      </w:r>
      <w:r w:rsidR="1E1A0786">
        <w:t xml:space="preserve"> </w:t>
      </w:r>
      <w:r w:rsidR="7D6C7A1E">
        <w:t xml:space="preserve"> </w:t>
      </w:r>
      <w:r>
        <w:t>v učilnici</w:t>
      </w:r>
      <w:r w:rsidR="4E7FB880">
        <w:t xml:space="preserve"> za naravoslovje</w:t>
      </w:r>
      <w:r w:rsidR="001C5EFC">
        <w:t xml:space="preserve"> jo je</w:t>
      </w:r>
      <w:r w:rsidR="4E7FB880">
        <w:t xml:space="preserve"> vodila učiteljica Daniela Dežman (likovna umetnost). </w:t>
      </w:r>
      <w:r w:rsidR="3ED9A87C">
        <w:t>Cilji delavnice so bili ozaveščanje pomena ponovne uporab</w:t>
      </w:r>
      <w:r w:rsidR="001C5EFC">
        <w:t>e</w:t>
      </w:r>
      <w:r w:rsidR="3ED9A87C">
        <w:t xml:space="preserve"> in izdelava </w:t>
      </w:r>
      <w:r w:rsidR="7717F749">
        <w:t xml:space="preserve">skupnega </w:t>
      </w:r>
      <w:r w:rsidR="3ED9A87C">
        <w:t>likovnega izdelka</w:t>
      </w:r>
      <w:r w:rsidR="13D4C822">
        <w:t xml:space="preserve">. </w:t>
      </w:r>
      <w:r w:rsidR="5A08B71A">
        <w:t xml:space="preserve">8. razredi naj bi CD-je okrasili, 9. pa naj bi jih sestavili. </w:t>
      </w:r>
      <w:r w:rsidR="13D4C822">
        <w:t xml:space="preserve">Učence smo vprašale, kaj počnejo, </w:t>
      </w:r>
      <w:r w:rsidR="5A97CC6D">
        <w:t>odgovorili so, da rišejo</w:t>
      </w:r>
      <w:r w:rsidR="4107D182">
        <w:t xml:space="preserve"> različne motive</w:t>
      </w:r>
      <w:r w:rsidR="5A97CC6D">
        <w:t xml:space="preserve"> </w:t>
      </w:r>
      <w:r w:rsidR="55C2A7A0">
        <w:t>na</w:t>
      </w:r>
      <w:r w:rsidR="5A97CC6D">
        <w:t xml:space="preserve"> CD-j</w:t>
      </w:r>
      <w:r w:rsidR="553D88D5">
        <w:t>e, jih reciklirajo, sušijo s sušilcem za l</w:t>
      </w:r>
      <w:r w:rsidR="712A8834">
        <w:t xml:space="preserve">ase in jih sestavljajo v mobile s pomočjo žice. </w:t>
      </w:r>
      <w:r w:rsidR="44340027">
        <w:t xml:space="preserve">Rekli so, da so se naučili okraševanja CD-jev in </w:t>
      </w:r>
      <w:r w:rsidR="53A92972">
        <w:t xml:space="preserve">izboljšujejo svoje </w:t>
      </w:r>
      <w:r w:rsidR="337FCE2D">
        <w:t>motorične sposobnosti. Znanje bodo uporabili za ustvarjanje doma, v teh</w:t>
      </w:r>
      <w:r w:rsidR="6BBE1CFA">
        <w:t xml:space="preserve">ničnih aspektih </w:t>
      </w:r>
      <w:r w:rsidR="6BBE1CFA">
        <w:lastRenderedPageBreak/>
        <w:t>(pogledih) v življenju in 9. razredi morda v kakšnem odgovoru za NPZ.</w:t>
      </w:r>
      <w:r w:rsidR="12C407AC">
        <w:t xml:space="preserve"> Učenci so bili nad delavnico </w:t>
      </w:r>
      <w:r w:rsidR="215A9036">
        <w:t>navdušeni, bilo jim je zanimivo in ustvarjalno, edino, kar jim ni bilo všeč, je bila težko upogljiva žica.</w:t>
      </w:r>
    </w:p>
    <w:p w14:paraId="6A3356FD" w14:textId="525113FB" w:rsidR="51F6185A" w:rsidRDefault="51F6185A" w:rsidP="31FA4F42">
      <w:pPr>
        <w:pStyle w:val="Odstavekseznama"/>
        <w:numPr>
          <w:ilvl w:val="1"/>
          <w:numId w:val="11"/>
        </w:numPr>
        <w:rPr>
          <w:b/>
          <w:bCs/>
        </w:rPr>
      </w:pPr>
      <w:r w:rsidRPr="31FA4F42">
        <w:rPr>
          <w:b/>
          <w:bCs/>
        </w:rPr>
        <w:t>Krožno gospodarstvo</w:t>
      </w:r>
    </w:p>
    <w:p w14:paraId="24F7C195" w14:textId="08E3A453" w:rsidR="36EEF71A" w:rsidRDefault="005C486B" w:rsidP="31FA4F42">
      <w:pPr>
        <w:pStyle w:val="Odstavekseznama"/>
        <w:numPr>
          <w:ilvl w:val="2"/>
          <w:numId w:val="11"/>
        </w:numPr>
      </w:pPr>
      <w:r>
        <w:rPr>
          <w:lang w:eastAsia="sl-SI"/>
        </w:rPr>
        <w:drawing>
          <wp:anchor distT="0" distB="0" distL="114300" distR="114300" simplePos="0" relativeHeight="251659264" behindDoc="1" locked="0" layoutInCell="1" allowOverlap="1" wp14:anchorId="1F79B10E" wp14:editId="2023B05D">
            <wp:simplePos x="0" y="0"/>
            <wp:positionH relativeFrom="margin">
              <wp:align>left</wp:align>
            </wp:positionH>
            <wp:positionV relativeFrom="paragraph">
              <wp:posOffset>2399030</wp:posOffset>
            </wp:positionV>
            <wp:extent cx="591312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503" y="21321"/>
                <wp:lineTo x="2150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65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t="33846" b="14039"/>
                    <a:stretch/>
                  </pic:blipFill>
                  <pic:spPr bwMode="auto">
                    <a:xfrm>
                      <a:off x="0" y="0"/>
                      <a:ext cx="59131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6EEF71A">
        <w:t xml:space="preserve">Naslednja </w:t>
      </w:r>
      <w:r w:rsidR="482B1DB7">
        <w:t xml:space="preserve"> de</w:t>
      </w:r>
      <w:r w:rsidR="08CE0267">
        <w:t>lavnica, ki smo jo obiskali</w:t>
      </w:r>
      <w:r w:rsidR="001C5EFC">
        <w:t>,</w:t>
      </w:r>
      <w:r w:rsidR="08CE0267">
        <w:t xml:space="preserve"> je bila Krožno gospodarstvo, </w:t>
      </w:r>
      <w:r w:rsidR="001C5EFC">
        <w:t xml:space="preserve">v kateri </w:t>
      </w:r>
      <w:r w:rsidR="08CE0267">
        <w:t xml:space="preserve"> </w:t>
      </w:r>
      <w:r w:rsidR="001C5EFC">
        <w:t xml:space="preserve">je </w:t>
      </w:r>
      <w:r w:rsidR="08CE0267">
        <w:t>svojo pot začel 9.</w:t>
      </w:r>
      <w:r w:rsidR="001C5EFC">
        <w:t xml:space="preserve"> </w:t>
      </w:r>
      <w:r w:rsidR="08CE0267">
        <w:t>a</w:t>
      </w:r>
      <w:r w:rsidR="001C5EFC">
        <w:t>-</w:t>
      </w:r>
      <w:r w:rsidR="08CE0267">
        <w:t>razred</w:t>
      </w:r>
      <w:r w:rsidR="199B5135">
        <w:t>,</w:t>
      </w:r>
      <w:r w:rsidR="001C5EFC">
        <w:t xml:space="preserve"> </w:t>
      </w:r>
      <w:r w:rsidR="199B5135">
        <w:t>vodila jo je Darja Plut</w:t>
      </w:r>
      <w:r w:rsidR="183072E6">
        <w:t xml:space="preserve"> (učilnica</w:t>
      </w:r>
      <w:r w:rsidR="1E97094A">
        <w:t xml:space="preserve"> jezikov).</w:t>
      </w:r>
      <w:r w:rsidR="2384AFE4">
        <w:t xml:space="preserve"> </w:t>
      </w:r>
      <w:r w:rsidR="1E97094A">
        <w:t>Cilj</w:t>
      </w:r>
      <w:r w:rsidR="02C5D6AB">
        <w:t>i</w:t>
      </w:r>
      <w:r w:rsidR="1E97094A">
        <w:t xml:space="preserve"> delavnice so bili </w:t>
      </w:r>
      <w:r w:rsidR="3191A4B4">
        <w:t>ozaveščanje pomena krožnega gospodarstva,</w:t>
      </w:r>
      <w:r w:rsidR="1C6505CF">
        <w:t xml:space="preserve"> </w:t>
      </w:r>
      <w:r w:rsidR="3191A4B4">
        <w:t>ogled</w:t>
      </w:r>
      <w:r w:rsidR="7224B35E">
        <w:t xml:space="preserve"> filmov</w:t>
      </w:r>
      <w:r w:rsidR="79ABBC4D">
        <w:t xml:space="preserve"> z različno tematiko</w:t>
      </w:r>
      <w:r w:rsidR="7224B35E">
        <w:t>,</w:t>
      </w:r>
      <w:r w:rsidR="5CD1B189">
        <w:t xml:space="preserve"> </w:t>
      </w:r>
      <w:r w:rsidR="7224B35E">
        <w:t xml:space="preserve">kratek pogovor o razumevanju filmov ter </w:t>
      </w:r>
      <w:r w:rsidR="001C5EFC">
        <w:t xml:space="preserve">na koncu </w:t>
      </w:r>
      <w:r w:rsidR="7224B35E">
        <w:t>krat</w:t>
      </w:r>
      <w:r w:rsidR="001C5EFC">
        <w:t>ka ocena</w:t>
      </w:r>
      <w:r w:rsidR="6162484A">
        <w:t xml:space="preserve"> </w:t>
      </w:r>
      <w:r w:rsidR="001C5EFC">
        <w:t>(</w:t>
      </w:r>
      <w:r w:rsidR="6162484A">
        <w:t>evalvacija</w:t>
      </w:r>
      <w:r w:rsidR="001C5EFC">
        <w:t xml:space="preserve">). </w:t>
      </w:r>
      <w:r w:rsidR="7BB06FAB">
        <w:t xml:space="preserve">Učenci so se  </w:t>
      </w:r>
      <w:r w:rsidR="1D50F7DF">
        <w:t>v angleščini pogovarjali o tekstilih in plastiki ter gledali poučne videoposnetke. Naučili so se, kako drago je reciklirati</w:t>
      </w:r>
      <w:r w:rsidR="19A7C776">
        <w:t xml:space="preserve">, </w:t>
      </w:r>
      <w:r w:rsidR="70DEA1F3">
        <w:t>da je</w:t>
      </w:r>
      <w:r w:rsidR="19A7C776">
        <w:t xml:space="preserve"> pomembno uporabljati steklenice namesto plastenk, varčevati z vodo (tudi ko si umivamo zobe)</w:t>
      </w:r>
      <w:r w:rsidR="379F1F40">
        <w:t xml:space="preserve"> in kako pomembno je, da se zavedamo, koliko in kaj vrže</w:t>
      </w:r>
      <w:r w:rsidR="233A8C7F">
        <w:t xml:space="preserve">mo v naravo. Pravijo, da bodo znanje uporabili na izletih in med kupovanjem plastike in tekstilov. </w:t>
      </w:r>
      <w:r w:rsidR="2E82533F">
        <w:t>Krožno gibanje so opisali kot “razvijanje in predajanje naslednji genera</w:t>
      </w:r>
      <w:r w:rsidR="2666BB24">
        <w:t>c</w:t>
      </w:r>
      <w:r w:rsidR="2E82533F">
        <w:t>ijam stvari</w:t>
      </w:r>
      <w:r w:rsidR="4872158E">
        <w:t xml:space="preserve"> in znanja, ki so dobre za našo državo, Evropo in svet”.</w:t>
      </w:r>
      <w:r w:rsidR="58C2A5AF">
        <w:t xml:space="preserve"> Delavnica je bila učencem všeč, še posebej</w:t>
      </w:r>
      <w:r w:rsidR="00C86F74">
        <w:t xml:space="preserve"> zato</w:t>
      </w:r>
      <w:r w:rsidR="58C2A5AF">
        <w:t xml:space="preserve">, </w:t>
      </w:r>
      <w:r w:rsidR="00C86F74">
        <w:t xml:space="preserve">ker </w:t>
      </w:r>
      <w:r w:rsidR="58C2A5AF">
        <w:t xml:space="preserve"> </w:t>
      </w:r>
      <w:r w:rsidR="00C86F74">
        <w:t>»</w:t>
      </w:r>
      <w:r w:rsidR="58C2A5AF">
        <w:t>niso imeli navadnega pouka</w:t>
      </w:r>
      <w:r w:rsidR="00C86F74">
        <w:t>«</w:t>
      </w:r>
      <w:r w:rsidR="58C2A5AF">
        <w:t>.</w:t>
      </w:r>
    </w:p>
    <w:p w14:paraId="685CD8B8" w14:textId="2EC1B477" w:rsidR="51F6185A" w:rsidRDefault="51F6185A" w:rsidP="31FA4F42">
      <w:pPr>
        <w:pStyle w:val="Odstavekseznama"/>
        <w:numPr>
          <w:ilvl w:val="1"/>
          <w:numId w:val="11"/>
        </w:numPr>
        <w:rPr>
          <w:b/>
          <w:bCs/>
        </w:rPr>
      </w:pPr>
      <w:r w:rsidRPr="31FA4F42">
        <w:rPr>
          <w:b/>
          <w:bCs/>
        </w:rPr>
        <w:t>Pišemo in pojemo</w:t>
      </w:r>
    </w:p>
    <w:p w14:paraId="4BD08623" w14:textId="69C97989" w:rsidR="07914D16" w:rsidRDefault="008A5893" w:rsidP="31FA4F42">
      <w:pPr>
        <w:pStyle w:val="Odstavekseznama"/>
        <w:numPr>
          <w:ilvl w:val="2"/>
          <w:numId w:val="11"/>
        </w:numPr>
      </w:pPr>
      <w:r>
        <w:rPr>
          <w:lang w:eastAsia="sl-SI"/>
        </w:rPr>
        <w:drawing>
          <wp:anchor distT="0" distB="0" distL="114300" distR="114300" simplePos="0" relativeHeight="251668480" behindDoc="1" locked="0" layoutInCell="1" allowOverlap="1" wp14:anchorId="27615FEA" wp14:editId="41DC0CEE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385572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51" y="21455"/>
                <wp:lineTo x="21451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6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7" t="25384" r="2179"/>
                    <a:stretch/>
                  </pic:blipFill>
                  <pic:spPr bwMode="auto">
                    <a:xfrm>
                      <a:off x="0" y="0"/>
                      <a:ext cx="385572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7914D16">
        <w:t>9.</w:t>
      </w:r>
      <w:r w:rsidR="00476E51">
        <w:t xml:space="preserve"> </w:t>
      </w:r>
      <w:r w:rsidR="07914D16">
        <w:t>b</w:t>
      </w:r>
      <w:r w:rsidR="00476E51">
        <w:t>-</w:t>
      </w:r>
      <w:r w:rsidR="07914D16">
        <w:t>razred pa se</w:t>
      </w:r>
      <w:r w:rsidR="3905AAE7">
        <w:t xml:space="preserve"> je najprej ustavil v učilnici za glasbo,</w:t>
      </w:r>
      <w:r w:rsidR="00D04A5B">
        <w:t xml:space="preserve"> v kateri </w:t>
      </w:r>
      <w:r w:rsidR="3905AAE7">
        <w:t xml:space="preserve"> je delavnico izvajal učitelj Luka Lenart. </w:t>
      </w:r>
      <w:r w:rsidR="00D04A5B">
        <w:t>C</w:t>
      </w:r>
      <w:r w:rsidR="3905AAE7">
        <w:t>ilji delavnice so bili</w:t>
      </w:r>
      <w:r w:rsidR="00D04A5B">
        <w:t>:</w:t>
      </w:r>
      <w:r w:rsidR="3905AAE7">
        <w:t xml:space="preserve"> oblikovanje močnih gesel, </w:t>
      </w:r>
      <w:r w:rsidR="16795846">
        <w:t xml:space="preserve">zapis besedila, </w:t>
      </w:r>
      <w:r w:rsidR="00D04A5B">
        <w:t>uglasbitev</w:t>
      </w:r>
      <w:r w:rsidR="16795846">
        <w:t xml:space="preserve"> teksta, petje nastale pesmi in na koncu </w:t>
      </w:r>
      <w:r w:rsidR="00D04A5B">
        <w:t xml:space="preserve">snemanje pesmi. </w:t>
      </w:r>
      <w:r w:rsidR="16795846">
        <w:t xml:space="preserve"> </w:t>
      </w:r>
      <w:r w:rsidR="72229A75">
        <w:t xml:space="preserve">Učenci pa so nam </w:t>
      </w:r>
      <w:r w:rsidR="00D04A5B">
        <w:t>zaupali</w:t>
      </w:r>
      <w:r w:rsidR="72229A75">
        <w:t xml:space="preserve">, da so </w:t>
      </w:r>
      <w:r w:rsidR="00D04A5B" w:rsidRPr="00D04A5B">
        <w:t xml:space="preserve">po skupinah </w:t>
      </w:r>
      <w:r w:rsidR="00D04A5B">
        <w:t xml:space="preserve">sestavili </w:t>
      </w:r>
      <w:r w:rsidR="72229A75">
        <w:t>kratke pesmi</w:t>
      </w:r>
      <w:r w:rsidR="00D04A5B">
        <w:t xml:space="preserve"> o trajnostnem razvoju</w:t>
      </w:r>
      <w:r w:rsidR="72229A75">
        <w:t xml:space="preserve">, </w:t>
      </w:r>
      <w:r w:rsidR="00D04A5B">
        <w:t xml:space="preserve">jih </w:t>
      </w:r>
      <w:r w:rsidR="72229A75">
        <w:t>rapali</w:t>
      </w:r>
      <w:r w:rsidR="00D04A5B">
        <w:t xml:space="preserve">. </w:t>
      </w:r>
      <w:r w:rsidR="6C403633">
        <w:t xml:space="preserve">Torej: naučili so se rapati, </w:t>
      </w:r>
      <w:r w:rsidR="003A06DA">
        <w:t>pisati</w:t>
      </w:r>
      <w:r w:rsidR="6C403633">
        <w:t xml:space="preserve"> pesmi (in tudi da so Iphoni boljši od Samsungov).</w:t>
      </w:r>
      <w:r w:rsidR="372E160B">
        <w:t xml:space="preserve"> Znanje bodo uporabili pri glasbi</w:t>
      </w:r>
      <w:r w:rsidR="003E12DE">
        <w:t>,</w:t>
      </w:r>
      <w:r w:rsidR="372E160B">
        <w:t xml:space="preserve"> sama delavnica pa se jim je zdela v redu.</w:t>
      </w:r>
    </w:p>
    <w:p w14:paraId="12F43509" w14:textId="0372E50B" w:rsidR="31FA4F42" w:rsidRDefault="31FA4F42" w:rsidP="31FA4F42"/>
    <w:p w14:paraId="734A60CD" w14:textId="1B91BE16" w:rsidR="51F6185A" w:rsidRDefault="51F6185A" w:rsidP="31FA4F42">
      <w:pPr>
        <w:pStyle w:val="Odstavekseznama"/>
        <w:numPr>
          <w:ilvl w:val="1"/>
          <w:numId w:val="11"/>
        </w:numPr>
        <w:rPr>
          <w:b/>
          <w:bCs/>
        </w:rPr>
      </w:pPr>
      <w:r w:rsidRPr="31FA4F42">
        <w:rPr>
          <w:b/>
          <w:bCs/>
        </w:rPr>
        <w:lastRenderedPageBreak/>
        <w:t xml:space="preserve">Bencinski ali </w:t>
      </w:r>
      <w:r w:rsidR="00FD6D70">
        <w:rPr>
          <w:b/>
          <w:bCs/>
        </w:rPr>
        <w:t>e</w:t>
      </w:r>
      <w:r w:rsidRPr="31FA4F42">
        <w:rPr>
          <w:b/>
          <w:bCs/>
        </w:rPr>
        <w:t>lektrični avto?</w:t>
      </w:r>
    </w:p>
    <w:p w14:paraId="32EFCBD0" w14:textId="33963B6A" w:rsidR="0A378DFE" w:rsidRDefault="0A378DFE" w:rsidP="31FA4F42">
      <w:pPr>
        <w:pStyle w:val="Odstavekseznama"/>
        <w:numPr>
          <w:ilvl w:val="2"/>
          <w:numId w:val="11"/>
        </w:numPr>
      </w:pPr>
      <w:r>
        <w:t>Delavnica Bencinski ali Električni avto? je pod budnim očesom uči</w:t>
      </w:r>
      <w:r w:rsidR="6DB76321">
        <w:t xml:space="preserve">telja Andreja Primca potekala v </w:t>
      </w:r>
      <w:r w:rsidR="00FD6D70">
        <w:t>r</w:t>
      </w:r>
      <w:r w:rsidR="1AB2FCB3">
        <w:t>ačunalnici, saj so učenci iskali odgovor na vprašanje</w:t>
      </w:r>
      <w:r w:rsidR="00FD6D70">
        <w:t>,</w:t>
      </w:r>
      <w:r w:rsidR="1AB2FCB3">
        <w:t xml:space="preserve"> ali je bencinski ali električni avto boljši za naravo </w:t>
      </w:r>
      <w:r w:rsidR="14D09871">
        <w:t xml:space="preserve">in kateri je bolj trajnosten. </w:t>
      </w:r>
      <w:r w:rsidR="3E8CB8BF">
        <w:t>Cilji delavnice so bili</w:t>
      </w:r>
      <w:r w:rsidR="00FD6D70">
        <w:t>:</w:t>
      </w:r>
      <w:r w:rsidR="3E8CB8BF">
        <w:t xml:space="preserve"> kritično ovrednotiti izbiro, oblikovati kriterije, po katerih so primerjali obe vrsti vozil</w:t>
      </w:r>
      <w:r w:rsidR="00FD6D70">
        <w:t>,</w:t>
      </w:r>
      <w:r w:rsidR="561D7A25">
        <w:t xml:space="preserve"> in poiskati primerjavo s pomočjo spleta ali UI (umetne inteligence). Učenci so </w:t>
      </w:r>
      <w:r w:rsidR="00FD6D70">
        <w:t>povedali</w:t>
      </w:r>
      <w:r w:rsidR="561D7A25">
        <w:t xml:space="preserve">, da so si ogledovali </w:t>
      </w:r>
      <w:r w:rsidR="50A9DE8D">
        <w:t xml:space="preserve">avtomobile na spletu, </w:t>
      </w:r>
      <w:r w:rsidR="00FD6D70">
        <w:t xml:space="preserve">jih </w:t>
      </w:r>
      <w:r w:rsidR="50A9DE8D">
        <w:t>primerjali  s pomočjo plusov in minusov in razlikovali med vrstama vozil.</w:t>
      </w:r>
      <w:r w:rsidR="08FD96D3">
        <w:t xml:space="preserve"> </w:t>
      </w:r>
      <w:r w:rsidR="00FD6D70">
        <w:t xml:space="preserve">Naučili </w:t>
      </w:r>
      <w:r w:rsidR="08FD96D3">
        <w:t>so se naučili veliko st</w:t>
      </w:r>
      <w:r w:rsidR="00FD6D70">
        <w:t>var</w:t>
      </w:r>
      <w:r w:rsidR="08FD96D3">
        <w:t xml:space="preserve">i, med njimi: električni avtomobili </w:t>
      </w:r>
      <w:r w:rsidR="00FD6D70">
        <w:t xml:space="preserve">so </w:t>
      </w:r>
      <w:r w:rsidR="08FD96D3">
        <w:t>v resnici manj ekološk</w:t>
      </w:r>
      <w:r w:rsidR="008A5893">
        <w:t>i, z bencinskim</w:t>
      </w:r>
      <w:r w:rsidR="08FD96D3">
        <w:t xml:space="preserve"> avtom </w:t>
      </w:r>
      <w:r w:rsidR="00FD6D70">
        <w:t xml:space="preserve">je </w:t>
      </w:r>
      <w:r w:rsidR="08FD96D3">
        <w:t>laž</w:t>
      </w:r>
      <w:r w:rsidR="0F642D37">
        <w:t>je potovati, predvsem zaradi časa polnjenja električnih</w:t>
      </w:r>
      <w:r w:rsidR="00FD6D70">
        <w:t>,</w:t>
      </w:r>
      <w:r w:rsidR="0F642D37">
        <w:t xml:space="preserve"> na dolgi rok </w:t>
      </w:r>
      <w:r w:rsidR="00FD6D70">
        <w:t xml:space="preserve">je </w:t>
      </w:r>
      <w:r w:rsidR="008A5893">
        <w:t>dražji bencinski</w:t>
      </w:r>
      <w:r w:rsidR="0F642D37">
        <w:t>, na kratki rok pa električ</w:t>
      </w:r>
      <w:r w:rsidR="00FD6D70">
        <w:t>ni</w:t>
      </w:r>
      <w:r w:rsidR="63D3DF36">
        <w:t>.</w:t>
      </w:r>
      <w:r w:rsidR="0E10FA9F">
        <w:t xml:space="preserve"> Znanje bodo uporabili, ko bodo kupovali in izbirali avtomobile in morda celo v službi. </w:t>
      </w:r>
      <w:r w:rsidR="3E85B003">
        <w:t>Na splošno s</w:t>
      </w:r>
      <w:r w:rsidR="00FD6D70">
        <w:t>o</w:t>
      </w:r>
      <w:r w:rsidR="3E85B003">
        <w:t xml:space="preserve"> učencem b</w:t>
      </w:r>
      <w:r w:rsidR="008A5893">
        <w:t>ili bencinski</w:t>
      </w:r>
      <w:r w:rsidR="3E85B003">
        <w:t xml:space="preserve"> avtomobili veliko bolj všeč</w:t>
      </w:r>
      <w:r w:rsidR="00FD6D70">
        <w:t>,</w:t>
      </w:r>
      <w:r w:rsidR="3E85B003">
        <w:t xml:space="preserve"> in če bi zdaj </w:t>
      </w:r>
      <w:r w:rsidR="00FD6D70">
        <w:t xml:space="preserve">morali </w:t>
      </w:r>
      <w:r w:rsidR="3E85B003">
        <w:t>izbirati</w:t>
      </w:r>
      <w:r w:rsidR="00FD6D70">
        <w:t xml:space="preserve">, </w:t>
      </w:r>
      <w:r w:rsidR="3E85B003">
        <w:t xml:space="preserve"> </w:t>
      </w:r>
      <w:r w:rsidR="00FD6D70">
        <w:t>katerega</w:t>
      </w:r>
      <w:r w:rsidR="3E85B003">
        <w:t xml:space="preserve"> bodo vozili, bi </w:t>
      </w:r>
      <w:r w:rsidR="008A5893">
        <w:t>izbrali bencinskega</w:t>
      </w:r>
      <w:r w:rsidR="3E85B003">
        <w:t>. Njihova mn</w:t>
      </w:r>
      <w:r w:rsidR="00D3C59E">
        <w:t>enja o delavnici pa so bila: “</w:t>
      </w:r>
      <w:r w:rsidR="00FD6D70">
        <w:t>F</w:t>
      </w:r>
      <w:r w:rsidR="00D3C59E">
        <w:t>ul fajn”, “</w:t>
      </w:r>
      <w:r w:rsidR="00FD6D70">
        <w:t>Z</w:t>
      </w:r>
      <w:r w:rsidR="00D3C59E">
        <w:t>elo dobra ura” in “</w:t>
      </w:r>
      <w:r w:rsidR="00FD6D70">
        <w:t>S</w:t>
      </w:r>
      <w:r w:rsidR="00D3C59E">
        <w:t>uper, zelo zanimivo”.</w:t>
      </w:r>
    </w:p>
    <w:p w14:paraId="0D3104A1" w14:textId="06583ED8" w:rsidR="130EEAC6" w:rsidRDefault="130EEAC6" w:rsidP="31FA4F42">
      <w:pPr>
        <w:pStyle w:val="Odstavekseznama"/>
        <w:numPr>
          <w:ilvl w:val="1"/>
          <w:numId w:val="11"/>
        </w:numPr>
      </w:pPr>
      <w:r w:rsidRPr="31FA4F42">
        <w:rPr>
          <w:b/>
          <w:bCs/>
        </w:rPr>
        <w:t>Kavč zunaj</w:t>
      </w:r>
    </w:p>
    <w:p w14:paraId="108381DD" w14:textId="6A091A7C" w:rsidR="130EEAC6" w:rsidRDefault="005A5754" w:rsidP="31FA4F42">
      <w:pPr>
        <w:pStyle w:val="Odstavekseznama"/>
        <w:numPr>
          <w:ilvl w:val="2"/>
          <w:numId w:val="11"/>
        </w:numPr>
      </w:pPr>
      <w:r>
        <w:rPr>
          <w:lang w:eastAsia="sl-SI"/>
        </w:rPr>
        <w:drawing>
          <wp:anchor distT="0" distB="0" distL="114300" distR="114300" simplePos="0" relativeHeight="251671552" behindDoc="1" locked="0" layoutInCell="1" allowOverlap="1" wp14:anchorId="73667D18" wp14:editId="1B24B38E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3909060" cy="3423920"/>
            <wp:effectExtent l="0" t="5080" r="0" b="0"/>
            <wp:wrapTight wrapText="bothSides">
              <wp:wrapPolygon edited="0">
                <wp:start x="21628" y="32"/>
                <wp:lineTo x="154" y="32"/>
                <wp:lineTo x="154" y="21424"/>
                <wp:lineTo x="21628" y="21424"/>
                <wp:lineTo x="21628" y="32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60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89"/>
                    <a:stretch/>
                  </pic:blipFill>
                  <pic:spPr bwMode="auto">
                    <a:xfrm rot="16200000">
                      <a:off x="0" y="0"/>
                      <a:ext cx="3909060" cy="342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30EEAC6">
        <w:t xml:space="preserve">Za najbolj pridne pa je med 3. in 6. uro zunaj potekala delavnica, </w:t>
      </w:r>
      <w:r w:rsidR="00912AD6">
        <w:t>v</w:t>
      </w:r>
      <w:r w:rsidR="130EEAC6">
        <w:t xml:space="preserve"> kateri so naredili vrtno sedežno. </w:t>
      </w:r>
      <w:r w:rsidR="203576C0">
        <w:t xml:space="preserve">Učenci so jo naredili iz starih palet in jim s tem dali novo življenje in uporabo. Stala bo oz. </w:t>
      </w:r>
      <w:r w:rsidR="00912AD6">
        <w:t>s</w:t>
      </w:r>
      <w:r w:rsidR="203576C0">
        <w:t xml:space="preserve">toji za šolo. </w:t>
      </w:r>
      <w:r w:rsidR="7BF42267">
        <w:t xml:space="preserve">Učenci, ki so pri delavnici sodelovali, so dejali, da je zabavno. </w:t>
      </w:r>
      <w:r w:rsidR="6C70C002">
        <w:t>Sedežna bo namenjena za prosti čas, uporabna pa bo tudi kot učilnica na prostem. Delavnico je vodila učiteljica Mateja Sladič.</w:t>
      </w:r>
    </w:p>
    <w:p w14:paraId="7A4A0752" w14:textId="473D5853" w:rsidR="005A5754" w:rsidRDefault="005A5754" w:rsidP="005A5754"/>
    <w:p w14:paraId="177242E5" w14:textId="43CF2117" w:rsidR="005A5754" w:rsidRDefault="00835710" w:rsidP="005A5754">
      <w:r>
        <w:rPr>
          <w:lang w:eastAsia="sl-SI"/>
        </w:rPr>
        <w:drawing>
          <wp:anchor distT="0" distB="0" distL="114300" distR="114300" simplePos="0" relativeHeight="251675648" behindDoc="1" locked="0" layoutInCell="1" allowOverlap="1" wp14:anchorId="28F76858" wp14:editId="5514C5AB">
            <wp:simplePos x="0" y="0"/>
            <wp:positionH relativeFrom="column">
              <wp:posOffset>2677160</wp:posOffset>
            </wp:positionH>
            <wp:positionV relativeFrom="paragraph">
              <wp:posOffset>260350</wp:posOffset>
            </wp:positionV>
            <wp:extent cx="3472180" cy="2604135"/>
            <wp:effectExtent l="0" t="0" r="0" b="5715"/>
            <wp:wrapTight wrapText="bothSides">
              <wp:wrapPolygon edited="0">
                <wp:start x="0" y="0"/>
                <wp:lineTo x="0" y="21489"/>
                <wp:lineTo x="21450" y="21489"/>
                <wp:lineTo x="2145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010_1522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1D9FD" w14:textId="5CEFDFD5" w:rsidR="005A5754" w:rsidRDefault="005A5754" w:rsidP="005A5754"/>
    <w:p w14:paraId="1B73797F" w14:textId="254F0E5A" w:rsidR="005A5754" w:rsidRDefault="005A5754" w:rsidP="005A5754"/>
    <w:p w14:paraId="4188F2E8" w14:textId="650D94DC" w:rsidR="005A5754" w:rsidRDefault="005A5754" w:rsidP="005A5754"/>
    <w:p w14:paraId="2AAE572D" w14:textId="23CE2A33" w:rsidR="005A5754" w:rsidRDefault="005A5754" w:rsidP="005A5754"/>
    <w:p w14:paraId="068E5358" w14:textId="720B6B16" w:rsidR="406BB644" w:rsidRDefault="406BB644" w:rsidP="31FA4F42">
      <w:pPr>
        <w:pStyle w:val="Odstavekseznama"/>
        <w:numPr>
          <w:ilvl w:val="0"/>
          <w:numId w:val="11"/>
        </w:numPr>
        <w:rPr>
          <w:b/>
          <w:bCs/>
        </w:rPr>
      </w:pPr>
      <w:r w:rsidRPr="31FA4F42">
        <w:rPr>
          <w:b/>
          <w:bCs/>
        </w:rPr>
        <w:lastRenderedPageBreak/>
        <w:t>6., 7. razred</w:t>
      </w:r>
    </w:p>
    <w:p w14:paraId="63000D37" w14:textId="42E858BB" w:rsidR="406BB644" w:rsidRDefault="406BB644" w:rsidP="31FA4F42">
      <w:pPr>
        <w:pStyle w:val="Odstavekseznama"/>
        <w:numPr>
          <w:ilvl w:val="1"/>
          <w:numId w:val="11"/>
        </w:numPr>
        <w:rPr>
          <w:b/>
          <w:bCs/>
        </w:rPr>
      </w:pPr>
      <w:r w:rsidRPr="31FA4F42">
        <w:rPr>
          <w:b/>
          <w:bCs/>
        </w:rPr>
        <w:t xml:space="preserve"> </w:t>
      </w:r>
      <w:r w:rsidR="6804A898" w:rsidRPr="31FA4F42">
        <w:rPr>
          <w:b/>
          <w:bCs/>
        </w:rPr>
        <w:t>Kaj pa lahko jaz naredim za bol</w:t>
      </w:r>
      <w:r w:rsidR="14A2BC88" w:rsidRPr="31FA4F42">
        <w:rPr>
          <w:b/>
          <w:bCs/>
        </w:rPr>
        <w:t>jši svet?</w:t>
      </w:r>
    </w:p>
    <w:p w14:paraId="7DC005C3" w14:textId="4253A9C9" w:rsidR="4370B805" w:rsidRDefault="00D64199" w:rsidP="31FA4F42">
      <w:pPr>
        <w:pStyle w:val="Odstavekseznama"/>
        <w:numPr>
          <w:ilvl w:val="2"/>
          <w:numId w:val="11"/>
        </w:numPr>
      </w:pPr>
      <w:r>
        <w:rPr>
          <w:lang w:eastAsia="sl-SI"/>
        </w:rPr>
        <w:drawing>
          <wp:anchor distT="0" distB="0" distL="114300" distR="114300" simplePos="0" relativeHeight="251667456" behindDoc="1" locked="0" layoutInCell="1" allowOverlap="1" wp14:anchorId="414D069A" wp14:editId="0C62B5FC">
            <wp:simplePos x="0" y="0"/>
            <wp:positionH relativeFrom="margin">
              <wp:posOffset>327660</wp:posOffset>
            </wp:positionH>
            <wp:positionV relativeFrom="paragraph">
              <wp:posOffset>3792855</wp:posOffset>
            </wp:positionV>
            <wp:extent cx="5615305" cy="4054475"/>
            <wp:effectExtent l="0" t="0" r="4445" b="3175"/>
            <wp:wrapTight wrapText="bothSides">
              <wp:wrapPolygon edited="0">
                <wp:start x="0" y="0"/>
                <wp:lineTo x="0" y="21515"/>
                <wp:lineTo x="21544" y="21515"/>
                <wp:lineTo x="2154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1010_1407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82" b="4957"/>
                    <a:stretch/>
                  </pic:blipFill>
                  <pic:spPr bwMode="auto">
                    <a:xfrm>
                      <a:off x="0" y="0"/>
                      <a:ext cx="5615305" cy="405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ED4">
        <w:rPr>
          <w:lang w:eastAsia="sl-SI"/>
        </w:rPr>
        <w:drawing>
          <wp:anchor distT="0" distB="0" distL="114300" distR="114300" simplePos="0" relativeHeight="251666432" behindDoc="1" locked="0" layoutInCell="1" allowOverlap="1" wp14:anchorId="6265CE89" wp14:editId="4230CFE2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4145280" cy="3108960"/>
            <wp:effectExtent l="0" t="0" r="7620" b="0"/>
            <wp:wrapTight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1010_1406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370B805">
        <w:t xml:space="preserve">Drugo uro </w:t>
      </w:r>
      <w:r w:rsidR="0A67E639">
        <w:t xml:space="preserve">so učenci </w:t>
      </w:r>
      <w:r w:rsidR="15044441">
        <w:t>7.</w:t>
      </w:r>
      <w:r w:rsidR="001F25C0">
        <w:t xml:space="preserve"> </w:t>
      </w:r>
      <w:r w:rsidR="15044441">
        <w:t>b</w:t>
      </w:r>
      <w:r w:rsidR="001F25C0">
        <w:t>-</w:t>
      </w:r>
      <w:r w:rsidR="15044441">
        <w:t xml:space="preserve">razreda z učiteljico Majo Košelj ustvarjali v učilnici </w:t>
      </w:r>
      <w:r w:rsidR="6F3E1633">
        <w:t xml:space="preserve">geografije </w:t>
      </w:r>
      <w:r w:rsidR="001F25C0">
        <w:t xml:space="preserve">o temi </w:t>
      </w:r>
      <w:r w:rsidR="6F3E1633">
        <w:t xml:space="preserve"> Kaj pa lahko jaz naredim za boljši svet? Cilj te delavnice</w:t>
      </w:r>
      <w:r w:rsidR="37A45ECC">
        <w:t xml:space="preserve"> </w:t>
      </w:r>
      <w:r w:rsidR="001F25C0">
        <w:t xml:space="preserve">so bili: </w:t>
      </w:r>
      <w:r w:rsidR="6F3E1633">
        <w:t xml:space="preserve"> učenci ozavestijo po</w:t>
      </w:r>
      <w:r w:rsidR="5787BFC1">
        <w:t>trebo po takojšnjem ukrepanju</w:t>
      </w:r>
      <w:r w:rsidR="001F25C0">
        <w:t>,</w:t>
      </w:r>
      <w:r w:rsidR="5787BFC1">
        <w:t xml:space="preserve"> po skupinah izdelajo plakat </w:t>
      </w:r>
      <w:r w:rsidR="001F25C0">
        <w:t xml:space="preserve">- </w:t>
      </w:r>
      <w:r w:rsidR="5787BFC1">
        <w:t xml:space="preserve">enega za matematično učilnico in enega ali več za hodnik </w:t>
      </w:r>
      <w:r w:rsidR="5C8D81B0">
        <w:t>z ukrepi, ki jih lahko vsak od nas izvaja.</w:t>
      </w:r>
      <w:r w:rsidR="168B92D7">
        <w:t xml:space="preserve"> Učenki Zala in Manca sta izjavili, da jima je ta delavnica všeč, </w:t>
      </w:r>
      <w:r w:rsidR="585940ED">
        <w:t xml:space="preserve">ker delajo v skupinah. Povedali sta tudi, da </w:t>
      </w:r>
      <w:r w:rsidR="42E6BE5E">
        <w:t xml:space="preserve">izdelujejo plakate </w:t>
      </w:r>
      <w:r w:rsidR="001F25C0">
        <w:t xml:space="preserve">z naslovom </w:t>
      </w:r>
      <w:r w:rsidR="42E6BE5E">
        <w:t xml:space="preserve"> Kako lahko mi pomagamo, da ne onesnažujemo</w:t>
      </w:r>
      <w:r w:rsidR="001F25C0">
        <w:t>?</w:t>
      </w:r>
      <w:r w:rsidR="42E6BE5E">
        <w:t xml:space="preserve">. </w:t>
      </w:r>
      <w:r w:rsidR="6CB84824">
        <w:t>Soglasno sta pa pritrdili, da bosta to znanje najverjetneje uporabili pri po</w:t>
      </w:r>
      <w:r w:rsidR="00953ED4">
        <w:t>klicu in v vsakdanjem življenju</w:t>
      </w:r>
    </w:p>
    <w:p w14:paraId="25ABB0C2" w14:textId="77777777" w:rsidR="005D5312" w:rsidRDefault="00953ED4" w:rsidP="005D5312">
      <w:pPr>
        <w:pStyle w:val="Odstavekseznama"/>
        <w:ind w:left="2160"/>
        <w:rPr>
          <w:b/>
          <w:bCs/>
        </w:rPr>
      </w:pPr>
      <w:r>
        <w:rPr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0454F279" wp14:editId="5FE2817C">
            <wp:simplePos x="0" y="0"/>
            <wp:positionH relativeFrom="column">
              <wp:posOffset>-899160</wp:posOffset>
            </wp:positionH>
            <wp:positionV relativeFrom="paragraph">
              <wp:posOffset>990600</wp:posOffset>
            </wp:positionV>
            <wp:extent cx="7924800" cy="5943600"/>
            <wp:effectExtent l="0" t="0" r="0" b="0"/>
            <wp:wrapTight wrapText="bothSides">
              <wp:wrapPolygon edited="0">
                <wp:start x="0" y="21600"/>
                <wp:lineTo x="21548" y="21600"/>
                <wp:lineTo x="21548" y="69"/>
                <wp:lineTo x="0" y="69"/>
                <wp:lineTo x="0" y="2160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1010_141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6C822" w14:textId="24E7F91C" w:rsidR="2B15FE71" w:rsidRDefault="2B15FE71" w:rsidP="005D5312">
      <w:pPr>
        <w:rPr>
          <w:b/>
          <w:bCs/>
        </w:rPr>
      </w:pPr>
      <w:r w:rsidRPr="31FA4F42">
        <w:rPr>
          <w:b/>
          <w:bCs/>
        </w:rPr>
        <w:lastRenderedPageBreak/>
        <w:t xml:space="preserve"> Krožno gospodarstvo</w:t>
      </w:r>
    </w:p>
    <w:p w14:paraId="6C1307F7" w14:textId="2FEF059F" w:rsidR="456425D2" w:rsidRDefault="456425D2" w:rsidP="31FA4F42">
      <w:pPr>
        <w:pStyle w:val="Odstavekseznama"/>
        <w:numPr>
          <w:ilvl w:val="2"/>
          <w:numId w:val="11"/>
        </w:numPr>
      </w:pPr>
      <w:r>
        <w:t>Učenki Tjaša in Neja sta povedali, da sta pri tej delavnici izvedeli</w:t>
      </w:r>
      <w:r w:rsidR="003723C6">
        <w:t>,</w:t>
      </w:r>
      <w:r>
        <w:t xml:space="preserve"> kaj je krožno gospodarstvo. </w:t>
      </w:r>
      <w:r w:rsidR="51BE4C3C">
        <w:t>Na eno stran listka so učenci morali napisati</w:t>
      </w:r>
      <w:r w:rsidR="003723C6">
        <w:t>,</w:t>
      </w:r>
      <w:r w:rsidR="51BE4C3C">
        <w:t xml:space="preserve"> kaj že vedo o </w:t>
      </w:r>
      <w:r w:rsidR="003723C6">
        <w:t>njem</w:t>
      </w:r>
      <w:r w:rsidR="3DC88225">
        <w:t xml:space="preserve"> in kaj pričakujejo. Na drugi strani listka pa</w:t>
      </w:r>
      <w:r w:rsidR="003723C6">
        <w:t>,</w:t>
      </w:r>
      <w:r w:rsidR="3DC88225">
        <w:t xml:space="preserve"> kaj so se ob koncu videoposnetka </w:t>
      </w:r>
      <w:r w:rsidR="1738907C">
        <w:t>in delavnice naučili. Učenkama se je zdela delavnica poučna</w:t>
      </w:r>
      <w:r w:rsidR="003723C6">
        <w:t>,</w:t>
      </w:r>
      <w:r w:rsidR="1738907C">
        <w:t xml:space="preserve"> saj so izvedeli nekaj novega. Znanje bosta uporabili </w:t>
      </w:r>
      <w:r w:rsidR="5BBFD9EF">
        <w:t>v vsakdanjem življenju in poskušali reciklirati.</w:t>
      </w:r>
    </w:p>
    <w:p w14:paraId="36379CAB" w14:textId="77777777" w:rsidR="008A5893" w:rsidRDefault="008A5893" w:rsidP="008A5893">
      <w:pPr>
        <w:pStyle w:val="Odstavekseznama"/>
        <w:ind w:left="1440"/>
      </w:pPr>
    </w:p>
    <w:p w14:paraId="2E1C1754" w14:textId="5B931FCB" w:rsidR="6101CEEC" w:rsidRDefault="6101CEEC" w:rsidP="008A5893">
      <w:r>
        <w:t xml:space="preserve">              </w:t>
      </w:r>
      <w:r w:rsidR="406BB644">
        <w:t xml:space="preserve"> </w:t>
      </w:r>
      <w:r w:rsidR="1CDAFED7" w:rsidRPr="008A5893">
        <w:rPr>
          <w:b/>
          <w:bCs/>
        </w:rPr>
        <w:t>Varuhi gozda</w:t>
      </w:r>
    </w:p>
    <w:p w14:paraId="77FF7F6D" w14:textId="4CF508F4" w:rsidR="32328C64" w:rsidRDefault="32328C64" w:rsidP="31FA4F42">
      <w:pPr>
        <w:pStyle w:val="Odstavekseznama"/>
        <w:numPr>
          <w:ilvl w:val="2"/>
          <w:numId w:val="11"/>
        </w:numPr>
      </w:pPr>
      <w:r>
        <w:t>Delavnico Varuhi gozda je vodila gospa Tjaša Šentjurc, ki nam je zaupala, da prihaja iz Ljubljane in da ji j</w:t>
      </w:r>
      <w:r w:rsidR="1C5DFD13">
        <w:t>e naša šola zelo prijetna in “lušna”. O učencih pa je povedala, da so zelo živahni</w:t>
      </w:r>
      <w:r w:rsidR="003723C6">
        <w:t>,</w:t>
      </w:r>
      <w:r w:rsidR="1C5DFD13">
        <w:t xml:space="preserve"> ampak pridni</w:t>
      </w:r>
      <w:r w:rsidR="003723C6">
        <w:t>,</w:t>
      </w:r>
      <w:r w:rsidR="1C5DFD13">
        <w:t xml:space="preserve"> in da upa,</w:t>
      </w:r>
      <w:r w:rsidR="6CA3187A">
        <w:t xml:space="preserve"> da bo lahko še kdaj prišla na našo šolo.</w:t>
      </w:r>
      <w:r w:rsidR="770D413A">
        <w:t xml:space="preserve"> Cilj te delavnice </w:t>
      </w:r>
      <w:r w:rsidR="003723C6">
        <w:t>so</w:t>
      </w:r>
      <w:r w:rsidR="770D413A">
        <w:t>, da se učenci ozavestijo s pomenom ohranjanja gozda in recikliranja materialov</w:t>
      </w:r>
      <w:r w:rsidR="054334B5">
        <w:t xml:space="preserve"> ter da spoznajo postopek ločevanja papirja od plastike pri tetrapaku. Učenca Miha in Tjaša </w:t>
      </w:r>
      <w:r w:rsidR="6001EDED">
        <w:t>iz 6.</w:t>
      </w:r>
      <w:r w:rsidR="003723C6">
        <w:t xml:space="preserve"> </w:t>
      </w:r>
      <w:r w:rsidR="6001EDED">
        <w:t>a</w:t>
      </w:r>
      <w:r w:rsidR="003723C6">
        <w:t>-</w:t>
      </w:r>
      <w:r w:rsidR="6001EDED">
        <w:t xml:space="preserve"> in 6.</w:t>
      </w:r>
      <w:r w:rsidR="003723C6">
        <w:t xml:space="preserve"> </w:t>
      </w:r>
      <w:r w:rsidR="6001EDED">
        <w:t>c</w:t>
      </w:r>
      <w:r w:rsidR="003723C6">
        <w:t>-</w:t>
      </w:r>
      <w:r w:rsidR="6001EDED">
        <w:t>razreda pa sta nam zaupala, da jima je bila delavnica zanimiva</w:t>
      </w:r>
      <w:r w:rsidR="003723C6">
        <w:t>,</w:t>
      </w:r>
      <w:r w:rsidR="6001EDED">
        <w:t xml:space="preserve"> nato pa sta se še izrazila</w:t>
      </w:r>
      <w:r w:rsidR="003723C6">
        <w:t>,</w:t>
      </w:r>
      <w:r w:rsidR="6001EDED">
        <w:t xml:space="preserve"> da </w:t>
      </w:r>
      <w:r w:rsidR="003723C6">
        <w:t>»l</w:t>
      </w:r>
      <w:r w:rsidR="13CCD6F6">
        <w:t>ahko pa bi še mi malo bolj sodelovali</w:t>
      </w:r>
      <w:r w:rsidR="003723C6">
        <w:t>«</w:t>
      </w:r>
      <w:r w:rsidR="13CCD6F6">
        <w:t>.  Omenila pa sta tudi</w:t>
      </w:r>
      <w:r w:rsidR="593FA773">
        <w:t>, da bosta to znanje, ki sta ga danes pridobila</w:t>
      </w:r>
      <w:r w:rsidR="003723C6">
        <w:t>,</w:t>
      </w:r>
      <w:r w:rsidR="593FA773">
        <w:t xml:space="preserve"> lahko uporabila doma.</w:t>
      </w:r>
    </w:p>
    <w:p w14:paraId="6F655865" w14:textId="66F65F71" w:rsidR="000D1AF5" w:rsidRDefault="008A5893" w:rsidP="000D1AF5">
      <w:pPr>
        <w:pStyle w:val="Odstavekseznama"/>
        <w:ind w:left="2160"/>
      </w:pPr>
      <w:r>
        <w:rPr>
          <w:lang w:eastAsia="sl-SI"/>
        </w:rPr>
        <w:drawing>
          <wp:inline distT="0" distB="0" distL="0" distR="0" wp14:anchorId="5F612554" wp14:editId="5F23440C">
            <wp:extent cx="4321859" cy="4305300"/>
            <wp:effectExtent l="0" t="0" r="254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43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7"/>
                    <a:stretch/>
                  </pic:blipFill>
                  <pic:spPr bwMode="auto">
                    <a:xfrm>
                      <a:off x="0" y="0"/>
                      <a:ext cx="4335184" cy="431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85F26" w14:textId="45995B2A" w:rsidR="008A5893" w:rsidRDefault="008A5893" w:rsidP="000D1AF5">
      <w:pPr>
        <w:pStyle w:val="Odstavekseznama"/>
        <w:ind w:left="2160"/>
      </w:pPr>
    </w:p>
    <w:p w14:paraId="274B4422" w14:textId="77777777" w:rsidR="008A5893" w:rsidRDefault="008A5893" w:rsidP="000D1AF5">
      <w:pPr>
        <w:pStyle w:val="Odstavekseznama"/>
        <w:ind w:left="2160"/>
      </w:pPr>
    </w:p>
    <w:p w14:paraId="20A892C2" w14:textId="77777777" w:rsidR="000D1AF5" w:rsidRDefault="000D1AF5" w:rsidP="000D1AF5">
      <w:pPr>
        <w:pStyle w:val="Odstavekseznama"/>
        <w:ind w:left="2160"/>
      </w:pPr>
    </w:p>
    <w:p w14:paraId="1701B1E6" w14:textId="6DF3EE9C" w:rsidR="6AEE0497" w:rsidRDefault="6AEE0497" w:rsidP="31FA4F42">
      <w:pPr>
        <w:pStyle w:val="Odstavekseznama"/>
        <w:numPr>
          <w:ilvl w:val="0"/>
          <w:numId w:val="8"/>
        </w:numPr>
        <w:rPr>
          <w:b/>
          <w:bCs/>
        </w:rPr>
      </w:pPr>
      <w:r w:rsidRPr="31FA4F42">
        <w:rPr>
          <w:b/>
          <w:bCs/>
        </w:rPr>
        <w:t>Sajenje dreves</w:t>
      </w:r>
    </w:p>
    <w:p w14:paraId="7AC88D87" w14:textId="09516323" w:rsidR="000D1AF5" w:rsidRDefault="000D1AF5" w:rsidP="000D1AF5">
      <w:pPr>
        <w:pStyle w:val="Odstavekseznama"/>
        <w:ind w:left="1440"/>
        <w:rPr>
          <w:b/>
          <w:bCs/>
        </w:rPr>
      </w:pPr>
    </w:p>
    <w:p w14:paraId="48FE3333" w14:textId="2E7AF9E6" w:rsidR="6AEE0497" w:rsidRDefault="000D1AF5" w:rsidP="31FA4F42">
      <w:pPr>
        <w:pStyle w:val="Odstavekseznama"/>
        <w:numPr>
          <w:ilvl w:val="1"/>
          <w:numId w:val="8"/>
        </w:numPr>
      </w:pPr>
      <w:r>
        <w:rPr>
          <w:lang w:eastAsia="sl-SI"/>
        </w:rPr>
        <w:drawing>
          <wp:anchor distT="0" distB="0" distL="114300" distR="114300" simplePos="0" relativeHeight="251661312" behindDoc="1" locked="0" layoutInCell="1" allowOverlap="1" wp14:anchorId="0C307519" wp14:editId="61B6099D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3509010" cy="3027045"/>
            <wp:effectExtent l="0" t="6668" r="8573" b="8572"/>
            <wp:wrapTight wrapText="bothSides">
              <wp:wrapPolygon edited="0">
                <wp:start x="21641" y="48"/>
                <wp:lineTo x="64" y="48"/>
                <wp:lineTo x="64" y="21525"/>
                <wp:lineTo x="21641" y="21525"/>
                <wp:lineTo x="21641" y="48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8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85"/>
                    <a:stretch/>
                  </pic:blipFill>
                  <pic:spPr bwMode="auto">
                    <a:xfrm rot="16200000">
                      <a:off x="0" y="0"/>
                      <a:ext cx="3509010" cy="302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sl-SI"/>
        </w:rPr>
        <w:drawing>
          <wp:anchor distT="0" distB="0" distL="114300" distR="114300" simplePos="0" relativeHeight="251663360" behindDoc="1" locked="0" layoutInCell="1" allowOverlap="1" wp14:anchorId="60E80A20" wp14:editId="59C039DE">
            <wp:simplePos x="0" y="0"/>
            <wp:positionH relativeFrom="column">
              <wp:posOffset>2564130</wp:posOffset>
            </wp:positionH>
            <wp:positionV relativeFrom="paragraph">
              <wp:posOffset>1149350</wp:posOffset>
            </wp:positionV>
            <wp:extent cx="3348990" cy="2232660"/>
            <wp:effectExtent l="0" t="0" r="3810" b="0"/>
            <wp:wrapTight wrapText="bothSides">
              <wp:wrapPolygon edited="0">
                <wp:start x="0" y="0"/>
                <wp:lineTo x="0" y="21379"/>
                <wp:lineTo x="21502" y="21379"/>
                <wp:lineTo x="2150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AEE0497">
        <w:t xml:space="preserve">Delavnico Sajenje dreves je vodila učiteljica Manja Travnikar, ki nam je </w:t>
      </w:r>
      <w:r w:rsidR="00106976">
        <w:t xml:space="preserve">odgovorila, </w:t>
      </w:r>
      <w:r w:rsidR="6AEE0497">
        <w:t xml:space="preserve"> ko smo jo vprašal</w:t>
      </w:r>
      <w:r w:rsidR="6A7102D3">
        <w:t>i</w:t>
      </w:r>
      <w:r w:rsidR="00106976">
        <w:t>,</w:t>
      </w:r>
      <w:r w:rsidR="6A7102D3">
        <w:t xml:space="preserve"> kako bi ocenili delo učencev</w:t>
      </w:r>
      <w:r w:rsidR="007B17E8">
        <w:t xml:space="preserve">, </w:t>
      </w:r>
      <w:r w:rsidR="6A7102D3">
        <w:t>da “bolj slabo</w:t>
      </w:r>
      <w:r w:rsidR="007B17E8">
        <w:t xml:space="preserve"> </w:t>
      </w:r>
      <w:r w:rsidR="6A7102D3">
        <w:t>... za enkrat</w:t>
      </w:r>
      <w:r w:rsidR="007B17E8">
        <w:t xml:space="preserve"> </w:t>
      </w:r>
      <w:r w:rsidR="6A7102D3">
        <w:t>..."</w:t>
      </w:r>
      <w:r w:rsidR="773E2F9B">
        <w:t xml:space="preserve"> Potem pa smo še vprašali učence Mihaela, Tomaža, Tima in Blaža</w:t>
      </w:r>
      <w:r w:rsidR="03F5F2EC">
        <w:t xml:space="preserve"> iz 6</w:t>
      </w:r>
      <w:r w:rsidR="007B17E8">
        <w:t>.</w:t>
      </w:r>
      <w:r w:rsidR="03F5F2EC">
        <w:t xml:space="preserve"> ter 7</w:t>
      </w:r>
      <w:r w:rsidR="007B17E8">
        <w:t>.</w:t>
      </w:r>
      <w:r w:rsidR="03F5F2EC">
        <w:t xml:space="preserve"> razreda. Povedali so nam, da se jim zdi delo težko, ker so naleteli na velik kamen, ko so kopali jamo za drevo.</w:t>
      </w:r>
      <w:r w:rsidR="511D069C">
        <w:t xml:space="preserve"> Rekli so tudi, da jim je delavnica všeč, ker so na svežem zraku.</w:t>
      </w:r>
      <w:r w:rsidR="691C90AC">
        <w:t xml:space="preserve"> Cilj te delavnice je, da učenci posadijo drevo in s te</w:t>
      </w:r>
      <w:r w:rsidR="00906114">
        <w:t>m pomagajo naravi, ki je v preteklih letih »podrla« veliko dreves ali s poplavami letos ali z vetrolomom in snegolomom.</w:t>
      </w:r>
      <w:r w:rsidR="691C90AC">
        <w:t xml:space="preserve"> Fantje pa so se tu</w:t>
      </w:r>
      <w:r w:rsidR="39ECD4C6">
        <w:t>di na</w:t>
      </w:r>
      <w:r w:rsidR="37CD6293">
        <w:t>u</w:t>
      </w:r>
      <w:r w:rsidR="00906114">
        <w:t>čili, posaditi</w:t>
      </w:r>
      <w:r w:rsidR="39ECD4C6">
        <w:t xml:space="preserve"> drevo, ki</w:t>
      </w:r>
      <w:r w:rsidR="0CB698FC">
        <w:t xml:space="preserve"> je bolj grmičast</w:t>
      </w:r>
      <w:r w:rsidR="007B17E8">
        <w:t>o</w:t>
      </w:r>
      <w:r w:rsidR="0CB698FC">
        <w:t xml:space="preserve"> in </w:t>
      </w:r>
      <w:r w:rsidR="007B17E8">
        <w:t xml:space="preserve">je </w:t>
      </w:r>
      <w:r w:rsidR="0CB698FC">
        <w:t xml:space="preserve">ene vrste </w:t>
      </w:r>
      <w:r w:rsidR="007B17E8">
        <w:t>j</w:t>
      </w:r>
      <w:r w:rsidR="0CB698FC">
        <w:t>avor.</w:t>
      </w:r>
      <w:r w:rsidRPr="000D1AF5">
        <w:rPr>
          <w:lang w:eastAsia="sl-SI"/>
        </w:rPr>
        <w:t xml:space="preserve"> </w:t>
      </w:r>
    </w:p>
    <w:p w14:paraId="43832D3C" w14:textId="77777777" w:rsidR="00D64199" w:rsidRDefault="00D64199" w:rsidP="00D64199"/>
    <w:p w14:paraId="0642878E" w14:textId="7D5C1D22" w:rsidR="72E1D2AB" w:rsidRDefault="72E1D2AB" w:rsidP="31FA4F42">
      <w:pPr>
        <w:pStyle w:val="Odstavekseznama"/>
        <w:numPr>
          <w:ilvl w:val="0"/>
          <w:numId w:val="8"/>
        </w:numPr>
        <w:rPr>
          <w:b/>
          <w:bCs/>
        </w:rPr>
      </w:pPr>
      <w:r w:rsidRPr="31FA4F42">
        <w:rPr>
          <w:b/>
          <w:bCs/>
        </w:rPr>
        <w:t>Ustvarjam, torej sem!</w:t>
      </w:r>
    </w:p>
    <w:p w14:paraId="1030F34F" w14:textId="37EA9BD6" w:rsidR="72E1D2AB" w:rsidRDefault="000D1AF5" w:rsidP="31FA4F42">
      <w:pPr>
        <w:pStyle w:val="Odstavekseznama"/>
        <w:numPr>
          <w:ilvl w:val="1"/>
          <w:numId w:val="8"/>
        </w:numPr>
      </w:pPr>
      <w:r>
        <w:rPr>
          <w:lang w:eastAsia="sl-SI"/>
        </w:rPr>
        <w:drawing>
          <wp:anchor distT="0" distB="0" distL="114300" distR="114300" simplePos="0" relativeHeight="251664384" behindDoc="1" locked="0" layoutInCell="1" allowOverlap="1" wp14:anchorId="6B4424AB" wp14:editId="2F3E43F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095500" cy="2058670"/>
            <wp:effectExtent l="0" t="0" r="0" b="0"/>
            <wp:wrapTight wrapText="bothSides">
              <wp:wrapPolygon edited="0">
                <wp:start x="0" y="0"/>
                <wp:lineTo x="0" y="21387"/>
                <wp:lineTo x="21404" y="21387"/>
                <wp:lineTo x="21404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004_1059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5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2E1D2AB">
        <w:t>Učenka Taja nam je povedala, da ji je bilo na delavnici v</w:t>
      </w:r>
      <w:r w:rsidR="0077149E">
        <w:t xml:space="preserve"> </w:t>
      </w:r>
      <w:r w:rsidR="72E1D2AB">
        <w:t>redu, ke</w:t>
      </w:r>
      <w:r w:rsidR="0077149E">
        <w:t>r</w:t>
      </w:r>
      <w:r w:rsidR="72E1D2AB">
        <w:t xml:space="preserve"> je bilo zabavno delati v</w:t>
      </w:r>
      <w:r w:rsidR="4CC0A9AC">
        <w:t>zorce. Na CD so učenci morali risati različne vz</w:t>
      </w:r>
      <w:r>
        <w:t>orce. Izkušnjo</w:t>
      </w:r>
      <w:r w:rsidR="4CC0A9AC">
        <w:t xml:space="preserve"> </w:t>
      </w:r>
      <w:r w:rsidR="3279B2A9">
        <w:t>pa bo u</w:t>
      </w:r>
      <w:r>
        <w:t>porabila v vsakdanjem življenju, ker sedaj ve, da lahko iz smeti nastane tudi zanimiva  stenska dekoracija. Reče se, da smo dali izdelek v ponovno uporabo.</w:t>
      </w:r>
    </w:p>
    <w:p w14:paraId="3414CA97" w14:textId="77777777" w:rsidR="0077149E" w:rsidRPr="0077149E" w:rsidRDefault="0077149E" w:rsidP="0077149E">
      <w:pPr>
        <w:pStyle w:val="Odstavekseznama"/>
        <w:ind w:left="1440"/>
      </w:pPr>
    </w:p>
    <w:p w14:paraId="385AFA67" w14:textId="77777777" w:rsidR="00953ED4" w:rsidRDefault="001F49D6" w:rsidP="31FA4F42">
      <w:pPr>
        <w:pStyle w:val="Odstavekseznama"/>
        <w:numPr>
          <w:ilvl w:val="1"/>
          <w:numId w:val="8"/>
        </w:numPr>
      </w:pPr>
      <w:r>
        <w:t xml:space="preserve">Tudi predsednici </w:t>
      </w:r>
      <w:r w:rsidR="4C4764BD">
        <w:t xml:space="preserve"> otroškega parlamenta </w:t>
      </w:r>
      <w:r>
        <w:t xml:space="preserve">je bila </w:t>
      </w:r>
      <w:r w:rsidR="4C4764BD">
        <w:t xml:space="preserve">delavnica </w:t>
      </w:r>
      <w:r>
        <w:t xml:space="preserve"> </w:t>
      </w:r>
      <w:r w:rsidR="4C4764BD">
        <w:t>zanimiva in poučna</w:t>
      </w:r>
      <w:r>
        <w:t xml:space="preserve">. </w:t>
      </w:r>
    </w:p>
    <w:p w14:paraId="154504C8" w14:textId="77777777" w:rsidR="00953ED4" w:rsidRDefault="00953ED4" w:rsidP="00953ED4">
      <w:pPr>
        <w:pStyle w:val="Odstavekseznama"/>
      </w:pPr>
    </w:p>
    <w:p w14:paraId="03ECA803" w14:textId="6AB40339" w:rsidR="4C4764BD" w:rsidRDefault="4C4764BD" w:rsidP="31FA4F42">
      <w:pPr>
        <w:pStyle w:val="Odstavekseznama"/>
        <w:numPr>
          <w:ilvl w:val="1"/>
          <w:numId w:val="8"/>
        </w:numPr>
      </w:pPr>
      <w:r>
        <w:t xml:space="preserve"> </w:t>
      </w:r>
      <w:r w:rsidR="001F49D6">
        <w:t xml:space="preserve">Vodja TD ga. </w:t>
      </w:r>
      <w:r>
        <w:t xml:space="preserve">Lidiji Rožmarič pa </w:t>
      </w:r>
      <w:r w:rsidR="001F49D6">
        <w:t>povedala,</w:t>
      </w:r>
      <w:r w:rsidR="3E33FEE8">
        <w:t xml:space="preserve"> da </w:t>
      </w:r>
      <w:r w:rsidR="001F49D6">
        <w:t>»</w:t>
      </w:r>
      <w:r w:rsidR="3E33FEE8">
        <w:t>je bilo za pripravo potrebnega veliko dela, vendar se je splačalo</w:t>
      </w:r>
      <w:r w:rsidR="001F49D6">
        <w:t>«</w:t>
      </w:r>
      <w:r w:rsidR="3E33FEE8">
        <w:t>.</w:t>
      </w:r>
    </w:p>
    <w:p w14:paraId="0BE19DCA" w14:textId="77777777" w:rsidR="00953ED4" w:rsidRDefault="00953ED4" w:rsidP="00953ED4">
      <w:pPr>
        <w:pStyle w:val="Odstavekseznama"/>
      </w:pPr>
    </w:p>
    <w:p w14:paraId="16EC8CC8" w14:textId="442A8C7F" w:rsidR="00953ED4" w:rsidRDefault="00953ED4" w:rsidP="00953ED4"/>
    <w:p w14:paraId="7F0A2023" w14:textId="111A704B" w:rsidR="05832A9C" w:rsidRDefault="001F49D6" w:rsidP="31FA4F42">
      <w:pPr>
        <w:pStyle w:val="Odstavekseznama"/>
        <w:numPr>
          <w:ilvl w:val="0"/>
          <w:numId w:val="8"/>
        </w:numPr>
        <w:rPr>
          <w:b/>
          <w:bCs/>
        </w:rPr>
      </w:pPr>
      <w:r>
        <w:rPr>
          <w:b/>
          <w:bCs/>
        </w:rPr>
        <w:lastRenderedPageBreak/>
        <w:t xml:space="preserve">Vtisi </w:t>
      </w:r>
      <w:r w:rsidR="05832A9C" w:rsidRPr="31FA4F42">
        <w:rPr>
          <w:b/>
          <w:bCs/>
        </w:rPr>
        <w:t xml:space="preserve"> ravnateljic</w:t>
      </w:r>
      <w:r>
        <w:rPr>
          <w:b/>
          <w:bCs/>
        </w:rPr>
        <w:t>e</w:t>
      </w:r>
      <w:r w:rsidR="05832A9C" w:rsidRPr="31FA4F42">
        <w:rPr>
          <w:b/>
          <w:bCs/>
        </w:rPr>
        <w:t xml:space="preserve"> Janj</w:t>
      </w:r>
      <w:r>
        <w:rPr>
          <w:b/>
          <w:bCs/>
        </w:rPr>
        <w:t>e</w:t>
      </w:r>
      <w:r w:rsidR="05832A9C" w:rsidRPr="31FA4F42">
        <w:rPr>
          <w:b/>
          <w:bCs/>
        </w:rPr>
        <w:t xml:space="preserve"> Lesjak:</w:t>
      </w:r>
    </w:p>
    <w:p w14:paraId="4035166F" w14:textId="10A5F4C0" w:rsidR="05832A9C" w:rsidRDefault="00C443EB" w:rsidP="31FA4F42">
      <w:pPr>
        <w:pStyle w:val="Odstavekseznama"/>
        <w:numPr>
          <w:ilvl w:val="1"/>
          <w:numId w:val="8"/>
        </w:numPr>
        <w:rPr>
          <w:b/>
          <w:bCs/>
        </w:rPr>
      </w:pPr>
      <w:r>
        <w:rPr>
          <w:b/>
          <w:bCs/>
          <w:lang w:eastAsia="sl-SI"/>
        </w:rPr>
        <w:drawing>
          <wp:anchor distT="0" distB="0" distL="114300" distR="114300" simplePos="0" relativeHeight="251669504" behindDoc="1" locked="0" layoutInCell="1" allowOverlap="1" wp14:anchorId="6CB25DF9" wp14:editId="102A8267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2106930" cy="1404620"/>
            <wp:effectExtent l="8255" t="0" r="0" b="0"/>
            <wp:wrapTight wrapText="bothSides">
              <wp:wrapPolygon edited="0">
                <wp:start x="21515" y="-127"/>
                <wp:lineTo x="228" y="-127"/>
                <wp:lineTo x="228" y="21258"/>
                <wp:lineTo x="21515" y="21258"/>
                <wp:lineTo x="21515" y="-127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5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693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D6">
        <w:rPr>
          <w:b/>
          <w:bCs/>
        </w:rPr>
        <w:t>»</w:t>
      </w:r>
      <w:r w:rsidR="05832A9C" w:rsidRPr="31FA4F42">
        <w:rPr>
          <w:b/>
          <w:bCs/>
        </w:rPr>
        <w:t xml:space="preserve"> Mislim, da so učenci zelo ustvarjalni, da bodo ob delavnicah izved</w:t>
      </w:r>
      <w:r w:rsidR="001F49D6">
        <w:rPr>
          <w:b/>
          <w:bCs/>
        </w:rPr>
        <w:t>e</w:t>
      </w:r>
      <w:r w:rsidR="05832A9C" w:rsidRPr="31FA4F42">
        <w:rPr>
          <w:b/>
          <w:bCs/>
        </w:rPr>
        <w:t>li tudi kaj novega in da bodo lahko to znanje pren</w:t>
      </w:r>
      <w:r w:rsidR="33DB761F" w:rsidRPr="31FA4F42">
        <w:rPr>
          <w:b/>
          <w:bCs/>
        </w:rPr>
        <w:t>esli tudi v vsakdanje življenje</w:t>
      </w:r>
      <w:r w:rsidR="001F49D6">
        <w:rPr>
          <w:b/>
          <w:bCs/>
        </w:rPr>
        <w:t>.«</w:t>
      </w:r>
      <w:r w:rsidR="33DB761F" w:rsidRPr="31FA4F42">
        <w:rPr>
          <w:b/>
          <w:bCs/>
        </w:rPr>
        <w:t xml:space="preserve"> </w:t>
      </w:r>
    </w:p>
    <w:p w14:paraId="3A08ED4B" w14:textId="32F23347" w:rsidR="31FA4F42" w:rsidRDefault="001F49D6" w:rsidP="001F49D6">
      <w:pPr>
        <w:ind w:left="2160"/>
        <w:rPr>
          <w:b/>
          <w:bCs/>
        </w:rPr>
      </w:pPr>
      <w:r>
        <w:rPr>
          <w:b/>
          <w:bCs/>
        </w:rPr>
        <w:t xml:space="preserve">Povedala je še, </w:t>
      </w:r>
      <w:r w:rsidR="33DB761F" w:rsidRPr="31FA4F42">
        <w:rPr>
          <w:b/>
          <w:bCs/>
        </w:rPr>
        <w:t>da bi morali orga</w:t>
      </w:r>
      <w:r w:rsidR="3F38A657" w:rsidRPr="31FA4F42">
        <w:rPr>
          <w:b/>
          <w:bCs/>
        </w:rPr>
        <w:t xml:space="preserve">nizirati še več </w:t>
      </w:r>
      <w:r w:rsidR="00A270D8">
        <w:rPr>
          <w:b/>
          <w:bCs/>
        </w:rPr>
        <w:t xml:space="preserve"> </w:t>
      </w:r>
      <w:r w:rsidR="3F38A657" w:rsidRPr="31FA4F42">
        <w:rPr>
          <w:b/>
          <w:bCs/>
        </w:rPr>
        <w:t>takšnih dni, saj so praktične delavnice dobrodošle pri popestritvi pouka.</w:t>
      </w:r>
    </w:p>
    <w:p w14:paraId="7A12966F" w14:textId="1FBABB04" w:rsidR="31FA4F42" w:rsidRDefault="31FA4F42" w:rsidP="31FA4F42">
      <w:pPr>
        <w:rPr>
          <w:b/>
          <w:bCs/>
        </w:rPr>
      </w:pPr>
    </w:p>
    <w:p w14:paraId="6FBE5A9A" w14:textId="0E988942" w:rsidR="31FA4F42" w:rsidRDefault="31FA4F42" w:rsidP="31FA4F42">
      <w:pPr>
        <w:rPr>
          <w:b/>
          <w:bCs/>
        </w:rPr>
      </w:pPr>
    </w:p>
    <w:p w14:paraId="22DF0842" w14:textId="1A0B366B" w:rsidR="005A5754" w:rsidRDefault="005A5754" w:rsidP="31FA4F42">
      <w:pPr>
        <w:rPr>
          <w:b/>
          <w:bCs/>
        </w:rPr>
      </w:pPr>
    </w:p>
    <w:p w14:paraId="4FC7EB0B" w14:textId="17272BC0" w:rsidR="005A5754" w:rsidRDefault="005A5754" w:rsidP="31FA4F42">
      <w:pPr>
        <w:rPr>
          <w:b/>
          <w:bCs/>
        </w:rPr>
      </w:pPr>
    </w:p>
    <w:p w14:paraId="33075699" w14:textId="524D4BEC" w:rsidR="005A5754" w:rsidRDefault="005A5754" w:rsidP="31FA4F42">
      <w:pPr>
        <w:rPr>
          <w:b/>
          <w:bCs/>
        </w:rPr>
      </w:pPr>
    </w:p>
    <w:p w14:paraId="149C9B5F" w14:textId="490D56C7" w:rsidR="2D0D476F" w:rsidRDefault="005A5754" w:rsidP="31FA4F42">
      <w:pPr>
        <w:rPr>
          <w:b/>
          <w:bCs/>
        </w:rPr>
      </w:pPr>
      <w:r>
        <w:rPr>
          <w:b/>
          <w:bCs/>
          <w:lang w:eastAsia="sl-SI"/>
        </w:rPr>
        <w:drawing>
          <wp:anchor distT="0" distB="0" distL="114300" distR="114300" simplePos="0" relativeHeight="251672576" behindDoc="1" locked="0" layoutInCell="1" allowOverlap="1" wp14:anchorId="265C98BE" wp14:editId="028B678B">
            <wp:simplePos x="0" y="0"/>
            <wp:positionH relativeFrom="margin">
              <wp:posOffset>1728470</wp:posOffset>
            </wp:positionH>
            <wp:positionV relativeFrom="paragraph">
              <wp:posOffset>180340</wp:posOffset>
            </wp:positionV>
            <wp:extent cx="2217420" cy="2425700"/>
            <wp:effectExtent l="0" t="8890" r="2540" b="2540"/>
            <wp:wrapTight wrapText="bothSides">
              <wp:wrapPolygon edited="0">
                <wp:start x="21687" y="79"/>
                <wp:lineTo x="161" y="79"/>
                <wp:lineTo x="161" y="21453"/>
                <wp:lineTo x="21687" y="21453"/>
                <wp:lineTo x="21687" y="79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62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74"/>
                    <a:stretch/>
                  </pic:blipFill>
                  <pic:spPr bwMode="auto">
                    <a:xfrm rot="16200000">
                      <a:off x="0" y="0"/>
                      <a:ext cx="221742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D0D476F" w:rsidRPr="31FA4F42">
        <w:rPr>
          <w:b/>
          <w:bCs/>
        </w:rPr>
        <w:t>NOVINARJI: Rosana</w:t>
      </w:r>
      <w:r w:rsidR="001F49D6">
        <w:rPr>
          <w:b/>
          <w:bCs/>
        </w:rPr>
        <w:t xml:space="preserve"> Lekše Jerin, </w:t>
      </w:r>
      <w:r w:rsidR="2D0D476F" w:rsidRPr="31FA4F42">
        <w:rPr>
          <w:b/>
          <w:bCs/>
        </w:rPr>
        <w:t xml:space="preserve"> Nika</w:t>
      </w:r>
      <w:r w:rsidR="001F49D6">
        <w:rPr>
          <w:b/>
          <w:bCs/>
        </w:rPr>
        <w:t xml:space="preserve"> Zajšek, </w:t>
      </w:r>
      <w:r w:rsidR="2D0D476F" w:rsidRPr="31FA4F42">
        <w:rPr>
          <w:b/>
          <w:bCs/>
        </w:rPr>
        <w:t xml:space="preserve"> Larisa</w:t>
      </w:r>
      <w:r w:rsidR="001F49D6">
        <w:rPr>
          <w:b/>
          <w:bCs/>
        </w:rPr>
        <w:t xml:space="preserve"> Žlogar</w:t>
      </w:r>
      <w:r w:rsidR="2D0D476F" w:rsidRPr="31FA4F42">
        <w:rPr>
          <w:b/>
          <w:bCs/>
        </w:rPr>
        <w:t xml:space="preserve">, </w:t>
      </w:r>
      <w:r w:rsidR="001F49D6">
        <w:rPr>
          <w:b/>
          <w:bCs/>
        </w:rPr>
        <w:t xml:space="preserve">Ana </w:t>
      </w:r>
      <w:r w:rsidR="2D0D476F" w:rsidRPr="31FA4F42">
        <w:rPr>
          <w:b/>
          <w:bCs/>
        </w:rPr>
        <w:t xml:space="preserve">Lucija </w:t>
      </w:r>
      <w:r w:rsidR="001F49D6">
        <w:rPr>
          <w:b/>
          <w:bCs/>
        </w:rPr>
        <w:t xml:space="preserve">Povše </w:t>
      </w:r>
      <w:r w:rsidR="2D0D476F" w:rsidRPr="31FA4F42">
        <w:rPr>
          <w:b/>
          <w:bCs/>
        </w:rPr>
        <w:t xml:space="preserve">in </w:t>
      </w:r>
      <w:r w:rsidR="001F49D6">
        <w:rPr>
          <w:b/>
          <w:bCs/>
        </w:rPr>
        <w:t xml:space="preserve">fotograf </w:t>
      </w:r>
      <w:r w:rsidR="2D0D476F" w:rsidRPr="31FA4F42">
        <w:rPr>
          <w:b/>
          <w:bCs/>
        </w:rPr>
        <w:t>Gašper</w:t>
      </w:r>
      <w:r w:rsidR="001F49D6">
        <w:rPr>
          <w:b/>
          <w:bCs/>
        </w:rPr>
        <w:t xml:space="preserve"> Giodani</w:t>
      </w:r>
    </w:p>
    <w:p w14:paraId="28FADB52" w14:textId="201A9CAC" w:rsidR="005A5754" w:rsidRDefault="00D64199" w:rsidP="31FA4F42">
      <w:pPr>
        <w:rPr>
          <w:b/>
          <w:bCs/>
        </w:rPr>
      </w:pPr>
      <w:r>
        <w:rPr>
          <w:b/>
          <w:bCs/>
          <w:lang w:eastAsia="sl-SI"/>
        </w:rPr>
        <w:drawing>
          <wp:anchor distT="0" distB="0" distL="114300" distR="114300" simplePos="0" relativeHeight="251674624" behindDoc="1" locked="0" layoutInCell="1" allowOverlap="1" wp14:anchorId="46839287" wp14:editId="08F67764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181225" cy="1815465"/>
            <wp:effectExtent l="0" t="7620" r="1905" b="1905"/>
            <wp:wrapTight wrapText="bothSides">
              <wp:wrapPolygon edited="0">
                <wp:start x="21675" y="91"/>
                <wp:lineTo x="170" y="91"/>
                <wp:lineTo x="170" y="21396"/>
                <wp:lineTo x="21675" y="21396"/>
                <wp:lineTo x="21675" y="91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59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07"/>
                    <a:stretch/>
                  </pic:blipFill>
                  <pic:spPr bwMode="auto">
                    <a:xfrm rot="16200000">
                      <a:off x="0" y="0"/>
                      <a:ext cx="2181225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754">
        <w:rPr>
          <w:b/>
          <w:bCs/>
        </w:rPr>
        <w:t xml:space="preserve"> </w:t>
      </w:r>
    </w:p>
    <w:p w14:paraId="40BBE0AD" w14:textId="77777777" w:rsidR="00D64199" w:rsidRDefault="00D64199" w:rsidP="31FA4F42"/>
    <w:p w14:paraId="25A22669" w14:textId="1FC4FA5F" w:rsidR="005D5312" w:rsidRDefault="005D5312" w:rsidP="31FA4F42"/>
    <w:p w14:paraId="6D49AEC6" w14:textId="656169AF" w:rsidR="005D5312" w:rsidRDefault="00D64199" w:rsidP="31FA4F42">
      <w:r>
        <w:t>Hvala</w:t>
      </w:r>
      <w:r w:rsidR="005D5312">
        <w:t xml:space="preserve"> gospe Marinki za mentorstvo naovinarkam. </w:t>
      </w:r>
    </w:p>
    <w:p w14:paraId="205312F1" w14:textId="31E27B91" w:rsidR="31FA4F42" w:rsidRDefault="005D5312" w:rsidP="31FA4F42">
      <w:r>
        <w:t xml:space="preserve"> Hvala </w:t>
      </w:r>
      <w:r w:rsidR="00D64199">
        <w:t xml:space="preserve"> vsem novinarkam  z</w:t>
      </w:r>
      <w:r>
        <w:t>a  poročilo in G</w:t>
      </w:r>
      <w:r w:rsidR="00D64199">
        <w:t>ašperju za</w:t>
      </w:r>
      <w:r>
        <w:t xml:space="preserve"> izčrpen nabor fotografij</w:t>
      </w:r>
      <w:r w:rsidR="00D64199">
        <w:t>.</w:t>
      </w:r>
      <w:r>
        <w:t xml:space="preserve">  </w:t>
      </w:r>
    </w:p>
    <w:p w14:paraId="4D16A2FB" w14:textId="3D75860F" w:rsidR="005D5312" w:rsidRDefault="008A0A17" w:rsidP="31FA4F42">
      <w:r>
        <w:rPr>
          <w:b/>
          <w:bCs/>
          <w:lang w:eastAsia="sl-SI"/>
        </w:rPr>
        <w:drawing>
          <wp:anchor distT="0" distB="0" distL="114300" distR="114300" simplePos="0" relativeHeight="251673600" behindDoc="1" locked="0" layoutInCell="1" allowOverlap="1" wp14:anchorId="47B402AB" wp14:editId="3ED6D0B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4314825" cy="2446020"/>
            <wp:effectExtent l="0" t="0" r="9525" b="0"/>
            <wp:wrapTight wrapText="bothSides">
              <wp:wrapPolygon edited="0">
                <wp:start x="0" y="0"/>
                <wp:lineTo x="0" y="21364"/>
                <wp:lineTo x="21552" y="21364"/>
                <wp:lineTo x="21552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37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25000"/>
                    <a:stretch/>
                  </pic:blipFill>
                  <pic:spPr bwMode="auto">
                    <a:xfrm>
                      <a:off x="0" y="0"/>
                      <a:ext cx="4314825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Hvala vsem izvajalcem delavnic.</w:t>
      </w:r>
    </w:p>
    <w:p w14:paraId="60A4C0B1" w14:textId="3A53B1F3" w:rsidR="008A0A17" w:rsidRDefault="008A0A17" w:rsidP="31FA4F42">
      <w:r>
        <w:t>Hvala vsem učencem za sodelovanje.</w:t>
      </w:r>
    </w:p>
    <w:p w14:paraId="31BBA1FE" w14:textId="6C2E0B54" w:rsidR="005D5312" w:rsidRDefault="008A0A17" w:rsidP="31FA4F42">
      <w:r>
        <w:t>Izbor slik:</w:t>
      </w:r>
      <w:r w:rsidR="005D5312">
        <w:t xml:space="preserve">                                                                                             </w:t>
      </w:r>
      <w:bookmarkStart w:id="0" w:name="_GoBack"/>
      <w:r w:rsidR="005D5312" w:rsidRPr="00906114">
        <w:rPr>
          <w:b/>
        </w:rPr>
        <w:t>Lidija Rožmarič</w:t>
      </w:r>
      <w:bookmarkEnd w:id="0"/>
    </w:p>
    <w:sectPr w:rsidR="005D5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47F2885" w16cex:dateUtc="2023-10-04T11:47:39.109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PAElPCR4OsVNJJ" int2:id="1xQPRE6x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A891"/>
    <w:multiLevelType w:val="hybridMultilevel"/>
    <w:tmpl w:val="2102A0CC"/>
    <w:lvl w:ilvl="0" w:tplc="4CB41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88D49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AF9C6C5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69E82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BF48FC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57C69C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0185F6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8EEB13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834A226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DE04BE"/>
    <w:multiLevelType w:val="hybridMultilevel"/>
    <w:tmpl w:val="116E0516"/>
    <w:lvl w:ilvl="0" w:tplc="871CE82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10A3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98C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BC2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EA81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362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2AA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7CF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7A3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0D280"/>
    <w:multiLevelType w:val="multilevel"/>
    <w:tmpl w:val="661811B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37325004"/>
    <w:multiLevelType w:val="hybridMultilevel"/>
    <w:tmpl w:val="003AFD36"/>
    <w:lvl w:ilvl="0" w:tplc="8DFA586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D2631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C8A8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386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7630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F2A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2EB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CE3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567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C50C3"/>
    <w:multiLevelType w:val="hybridMultilevel"/>
    <w:tmpl w:val="BCA6D636"/>
    <w:lvl w:ilvl="0" w:tplc="4CD4F4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BC8E5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8C40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58AD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A88B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2215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BC5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B468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C6C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AD6D0"/>
    <w:multiLevelType w:val="hybridMultilevel"/>
    <w:tmpl w:val="49B4EBC4"/>
    <w:lvl w:ilvl="0" w:tplc="7BCE25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21E21C0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28EDDA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D2A746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B902E8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B40940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35041F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B46ED2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AECF28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6FB7B0"/>
    <w:multiLevelType w:val="hybridMultilevel"/>
    <w:tmpl w:val="461403F8"/>
    <w:lvl w:ilvl="0" w:tplc="BF70C5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45CC0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524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E22A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9A9F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1815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D08B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03F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7C3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A33513"/>
    <w:multiLevelType w:val="hybridMultilevel"/>
    <w:tmpl w:val="5E8C83D0"/>
    <w:lvl w:ilvl="0" w:tplc="6CC8C5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7148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700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E3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F067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34A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E0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4E9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4EE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D87E0"/>
    <w:multiLevelType w:val="hybridMultilevel"/>
    <w:tmpl w:val="57F6D022"/>
    <w:lvl w:ilvl="0" w:tplc="4022A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17C5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CC9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78ED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260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8834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602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3490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D46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AF19C"/>
    <w:multiLevelType w:val="hybridMultilevel"/>
    <w:tmpl w:val="BC4AFCB2"/>
    <w:lvl w:ilvl="0" w:tplc="C2327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0803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DC4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6F5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40F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D26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C7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A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1448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93524"/>
    <w:multiLevelType w:val="hybridMultilevel"/>
    <w:tmpl w:val="9236A9F4"/>
    <w:lvl w:ilvl="0" w:tplc="9C8639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765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2691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3232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88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941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C8AE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841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286B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10"/>
  </w:num>
  <w:num w:numId="6">
    <w:abstractNumId w:val="7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D9C14D"/>
    <w:rsid w:val="00030A2E"/>
    <w:rsid w:val="000D1AF5"/>
    <w:rsid w:val="000DB056"/>
    <w:rsid w:val="00106976"/>
    <w:rsid w:val="00122FAD"/>
    <w:rsid w:val="001C5EFC"/>
    <w:rsid w:val="001F25C0"/>
    <w:rsid w:val="001F49D6"/>
    <w:rsid w:val="002E6F73"/>
    <w:rsid w:val="0033A74E"/>
    <w:rsid w:val="003723C6"/>
    <w:rsid w:val="003A06DA"/>
    <w:rsid w:val="003C753F"/>
    <w:rsid w:val="003E12DE"/>
    <w:rsid w:val="004655EA"/>
    <w:rsid w:val="00476E51"/>
    <w:rsid w:val="00534034"/>
    <w:rsid w:val="005A5754"/>
    <w:rsid w:val="005C486B"/>
    <w:rsid w:val="005D5312"/>
    <w:rsid w:val="006B2014"/>
    <w:rsid w:val="0077149E"/>
    <w:rsid w:val="007B17E8"/>
    <w:rsid w:val="00835710"/>
    <w:rsid w:val="008A0A17"/>
    <w:rsid w:val="008A5893"/>
    <w:rsid w:val="00906114"/>
    <w:rsid w:val="00912AD6"/>
    <w:rsid w:val="00953ED4"/>
    <w:rsid w:val="00A270D8"/>
    <w:rsid w:val="00A5700C"/>
    <w:rsid w:val="00C443EB"/>
    <w:rsid w:val="00C86F74"/>
    <w:rsid w:val="00D04A5B"/>
    <w:rsid w:val="00D3C59E"/>
    <w:rsid w:val="00D556F1"/>
    <w:rsid w:val="00D64199"/>
    <w:rsid w:val="00FD6D70"/>
    <w:rsid w:val="021699F0"/>
    <w:rsid w:val="021E8776"/>
    <w:rsid w:val="02376F2A"/>
    <w:rsid w:val="02C5D6AB"/>
    <w:rsid w:val="03F5F2EC"/>
    <w:rsid w:val="041013C0"/>
    <w:rsid w:val="04F54665"/>
    <w:rsid w:val="05239B10"/>
    <w:rsid w:val="054334B5"/>
    <w:rsid w:val="05832A9C"/>
    <w:rsid w:val="061403C1"/>
    <w:rsid w:val="066C60D9"/>
    <w:rsid w:val="073C4265"/>
    <w:rsid w:val="0780DDAA"/>
    <w:rsid w:val="07914D16"/>
    <w:rsid w:val="08CE0267"/>
    <w:rsid w:val="08FD96D3"/>
    <w:rsid w:val="09A1E124"/>
    <w:rsid w:val="0A378DFE"/>
    <w:rsid w:val="0A67E639"/>
    <w:rsid w:val="0AF09B3A"/>
    <w:rsid w:val="0AF9399E"/>
    <w:rsid w:val="0BBD7C36"/>
    <w:rsid w:val="0BD34A51"/>
    <w:rsid w:val="0CB698FC"/>
    <w:rsid w:val="0DA94A62"/>
    <w:rsid w:val="0DE473FD"/>
    <w:rsid w:val="0E10FA9F"/>
    <w:rsid w:val="0E604E32"/>
    <w:rsid w:val="0E7041A9"/>
    <w:rsid w:val="0F642D37"/>
    <w:rsid w:val="109EA6F3"/>
    <w:rsid w:val="119C80FA"/>
    <w:rsid w:val="1206A3C7"/>
    <w:rsid w:val="12C407AC"/>
    <w:rsid w:val="130EEAC6"/>
    <w:rsid w:val="1343B2CC"/>
    <w:rsid w:val="13895960"/>
    <w:rsid w:val="13CCD6F6"/>
    <w:rsid w:val="13CD215F"/>
    <w:rsid w:val="13D4C822"/>
    <w:rsid w:val="14A2BC88"/>
    <w:rsid w:val="14D09871"/>
    <w:rsid w:val="15044441"/>
    <w:rsid w:val="16795846"/>
    <w:rsid w:val="168B92D7"/>
    <w:rsid w:val="1738907C"/>
    <w:rsid w:val="1786159A"/>
    <w:rsid w:val="183072E6"/>
    <w:rsid w:val="18A09282"/>
    <w:rsid w:val="19489FF0"/>
    <w:rsid w:val="194BFA32"/>
    <w:rsid w:val="199B5135"/>
    <w:rsid w:val="19A7C776"/>
    <w:rsid w:val="1A476A02"/>
    <w:rsid w:val="1AB2FCB3"/>
    <w:rsid w:val="1C5DFD13"/>
    <w:rsid w:val="1C6505CF"/>
    <w:rsid w:val="1CDAFED7"/>
    <w:rsid w:val="1D50F7DF"/>
    <w:rsid w:val="1D836B7A"/>
    <w:rsid w:val="1E0187F0"/>
    <w:rsid w:val="1E1A0786"/>
    <w:rsid w:val="1E80E065"/>
    <w:rsid w:val="1E97094A"/>
    <w:rsid w:val="1F0B40C2"/>
    <w:rsid w:val="203576C0"/>
    <w:rsid w:val="2101E108"/>
    <w:rsid w:val="2117F9AB"/>
    <w:rsid w:val="215A9036"/>
    <w:rsid w:val="21895896"/>
    <w:rsid w:val="22509B1E"/>
    <w:rsid w:val="2298A0CB"/>
    <w:rsid w:val="233A8C7F"/>
    <w:rsid w:val="2384AFE4"/>
    <w:rsid w:val="24BBBAC4"/>
    <w:rsid w:val="2666BB24"/>
    <w:rsid w:val="272BF9C7"/>
    <w:rsid w:val="27406664"/>
    <w:rsid w:val="27AD253E"/>
    <w:rsid w:val="27F89A1A"/>
    <w:rsid w:val="2827C2AB"/>
    <w:rsid w:val="28C7CA28"/>
    <w:rsid w:val="2983704D"/>
    <w:rsid w:val="2B15FE71"/>
    <w:rsid w:val="2B5F636D"/>
    <w:rsid w:val="2C809661"/>
    <w:rsid w:val="2CBB110F"/>
    <w:rsid w:val="2CCEE5F1"/>
    <w:rsid w:val="2CE80E4E"/>
    <w:rsid w:val="2D0D476F"/>
    <w:rsid w:val="2D9B3B4B"/>
    <w:rsid w:val="2DAE3C8A"/>
    <w:rsid w:val="2DEEF6C1"/>
    <w:rsid w:val="2E82533F"/>
    <w:rsid w:val="2F1029B5"/>
    <w:rsid w:val="2FD98974"/>
    <w:rsid w:val="2FEAC44B"/>
    <w:rsid w:val="300686B3"/>
    <w:rsid w:val="30A89FD4"/>
    <w:rsid w:val="3191A4B4"/>
    <w:rsid w:val="31A25714"/>
    <w:rsid w:val="31FA4F42"/>
    <w:rsid w:val="32328C64"/>
    <w:rsid w:val="3279B2A9"/>
    <w:rsid w:val="32EFD7E5"/>
    <w:rsid w:val="337FCE2D"/>
    <w:rsid w:val="33C1252A"/>
    <w:rsid w:val="33DB761F"/>
    <w:rsid w:val="350043FE"/>
    <w:rsid w:val="36EEF71A"/>
    <w:rsid w:val="372E160B"/>
    <w:rsid w:val="374407F7"/>
    <w:rsid w:val="379F1F40"/>
    <w:rsid w:val="37A45ECC"/>
    <w:rsid w:val="37CD6293"/>
    <w:rsid w:val="38EC3967"/>
    <w:rsid w:val="3905AAE7"/>
    <w:rsid w:val="39757167"/>
    <w:rsid w:val="39ECD4C6"/>
    <w:rsid w:val="3B713EF1"/>
    <w:rsid w:val="3CB80C7C"/>
    <w:rsid w:val="3D794247"/>
    <w:rsid w:val="3DC88225"/>
    <w:rsid w:val="3DE03C65"/>
    <w:rsid w:val="3DF964C2"/>
    <w:rsid w:val="3E33FEE8"/>
    <w:rsid w:val="3E39E09A"/>
    <w:rsid w:val="3E85B003"/>
    <w:rsid w:val="3E8CB8BF"/>
    <w:rsid w:val="3E97359D"/>
    <w:rsid w:val="3EA18AA0"/>
    <w:rsid w:val="3ED9A87C"/>
    <w:rsid w:val="3F1512A8"/>
    <w:rsid w:val="3F38A657"/>
    <w:rsid w:val="3F953523"/>
    <w:rsid w:val="3FEFAD3E"/>
    <w:rsid w:val="406BB644"/>
    <w:rsid w:val="40B0E309"/>
    <w:rsid w:val="40B37D14"/>
    <w:rsid w:val="40CCA571"/>
    <w:rsid w:val="4107D182"/>
    <w:rsid w:val="41ECB641"/>
    <w:rsid w:val="41F3BF1D"/>
    <w:rsid w:val="425A90E1"/>
    <w:rsid w:val="4288E5AD"/>
    <w:rsid w:val="42AC3DD1"/>
    <w:rsid w:val="42E6BE5E"/>
    <w:rsid w:val="42F9541C"/>
    <w:rsid w:val="435465E3"/>
    <w:rsid w:val="4370B805"/>
    <w:rsid w:val="43E883CB"/>
    <w:rsid w:val="43FE51E6"/>
    <w:rsid w:val="44340027"/>
    <w:rsid w:val="456425D2"/>
    <w:rsid w:val="4685F7B4"/>
    <w:rsid w:val="4802ACA9"/>
    <w:rsid w:val="482B1DB7"/>
    <w:rsid w:val="4872158E"/>
    <w:rsid w:val="48975D33"/>
    <w:rsid w:val="48BBF4EE"/>
    <w:rsid w:val="48EE8216"/>
    <w:rsid w:val="49EDFAD2"/>
    <w:rsid w:val="4B482E00"/>
    <w:rsid w:val="4C4764BD"/>
    <w:rsid w:val="4CC0A9AC"/>
    <w:rsid w:val="4CCE3046"/>
    <w:rsid w:val="4D064D14"/>
    <w:rsid w:val="4DF6602F"/>
    <w:rsid w:val="4E7FB880"/>
    <w:rsid w:val="4EA21D75"/>
    <w:rsid w:val="4F0F0148"/>
    <w:rsid w:val="5002C43B"/>
    <w:rsid w:val="501B9F23"/>
    <w:rsid w:val="50489689"/>
    <w:rsid w:val="50A9DE8D"/>
    <w:rsid w:val="511D069C"/>
    <w:rsid w:val="5161D579"/>
    <w:rsid w:val="51BE4C3C"/>
    <w:rsid w:val="51C276A3"/>
    <w:rsid w:val="51F6185A"/>
    <w:rsid w:val="5229C8FF"/>
    <w:rsid w:val="53A92972"/>
    <w:rsid w:val="54FA1765"/>
    <w:rsid w:val="553D88D5"/>
    <w:rsid w:val="55651A6F"/>
    <w:rsid w:val="55C2A7A0"/>
    <w:rsid w:val="561D7A25"/>
    <w:rsid w:val="5637D60F"/>
    <w:rsid w:val="567D0012"/>
    <w:rsid w:val="568AE0A7"/>
    <w:rsid w:val="56D9AFC5"/>
    <w:rsid w:val="5787BFC1"/>
    <w:rsid w:val="57B0E5C4"/>
    <w:rsid w:val="5818D073"/>
    <w:rsid w:val="585940ED"/>
    <w:rsid w:val="58C2A5AF"/>
    <w:rsid w:val="58D218B8"/>
    <w:rsid w:val="593FA773"/>
    <w:rsid w:val="59CD8888"/>
    <w:rsid w:val="59F07B4D"/>
    <w:rsid w:val="5A08B71A"/>
    <w:rsid w:val="5A97CC6D"/>
    <w:rsid w:val="5B5E51CA"/>
    <w:rsid w:val="5BBFD9EF"/>
    <w:rsid w:val="5C5B3B13"/>
    <w:rsid w:val="5C8D81B0"/>
    <w:rsid w:val="5CD1B189"/>
    <w:rsid w:val="5D3B5AB7"/>
    <w:rsid w:val="5D4B4E2E"/>
    <w:rsid w:val="5DBEEEA6"/>
    <w:rsid w:val="5E802471"/>
    <w:rsid w:val="5EE71E8F"/>
    <w:rsid w:val="5F13EA3B"/>
    <w:rsid w:val="5F62AC8D"/>
    <w:rsid w:val="6001EDED"/>
    <w:rsid w:val="6023E258"/>
    <w:rsid w:val="6101CEEC"/>
    <w:rsid w:val="6162484A"/>
    <w:rsid w:val="62F3986B"/>
    <w:rsid w:val="63539594"/>
    <w:rsid w:val="63BE3F8A"/>
    <w:rsid w:val="63CE3301"/>
    <w:rsid w:val="63D3DF36"/>
    <w:rsid w:val="6417800E"/>
    <w:rsid w:val="6449F292"/>
    <w:rsid w:val="6458935E"/>
    <w:rsid w:val="645CACBD"/>
    <w:rsid w:val="64631AEF"/>
    <w:rsid w:val="64B7E3A1"/>
    <w:rsid w:val="64D330CB"/>
    <w:rsid w:val="64EE9C64"/>
    <w:rsid w:val="653B1B7A"/>
    <w:rsid w:val="66D9C14D"/>
    <w:rsid w:val="67ED247C"/>
    <w:rsid w:val="6804A898"/>
    <w:rsid w:val="683CD4D2"/>
    <w:rsid w:val="6860E9ED"/>
    <w:rsid w:val="691C90AC"/>
    <w:rsid w:val="6A29D136"/>
    <w:rsid w:val="6A7102D3"/>
    <w:rsid w:val="6AEE0497"/>
    <w:rsid w:val="6BBE1CFA"/>
    <w:rsid w:val="6BC9516F"/>
    <w:rsid w:val="6C403633"/>
    <w:rsid w:val="6C412F95"/>
    <w:rsid w:val="6C70C002"/>
    <w:rsid w:val="6CA3187A"/>
    <w:rsid w:val="6CB84824"/>
    <w:rsid w:val="6D695F7E"/>
    <w:rsid w:val="6DB76321"/>
    <w:rsid w:val="6F3E1633"/>
    <w:rsid w:val="6FFBF8C6"/>
    <w:rsid w:val="70D79937"/>
    <w:rsid w:val="70DEA1F3"/>
    <w:rsid w:val="712A8834"/>
    <w:rsid w:val="712D886C"/>
    <w:rsid w:val="720863AB"/>
    <w:rsid w:val="72229A75"/>
    <w:rsid w:val="7224B35E"/>
    <w:rsid w:val="72E1D2AB"/>
    <w:rsid w:val="73ACF578"/>
    <w:rsid w:val="7540046D"/>
    <w:rsid w:val="770D413A"/>
    <w:rsid w:val="7717F749"/>
    <w:rsid w:val="773E2F9B"/>
    <w:rsid w:val="77951D13"/>
    <w:rsid w:val="77D2FB5D"/>
    <w:rsid w:val="786FB7A9"/>
    <w:rsid w:val="7917C517"/>
    <w:rsid w:val="79ABBC4D"/>
    <w:rsid w:val="79C194ED"/>
    <w:rsid w:val="7A274A72"/>
    <w:rsid w:val="7B7CB8C9"/>
    <w:rsid w:val="7B7F52D4"/>
    <w:rsid w:val="7BB06FAB"/>
    <w:rsid w:val="7BB89342"/>
    <w:rsid w:val="7BD94E1B"/>
    <w:rsid w:val="7BF42267"/>
    <w:rsid w:val="7C461888"/>
    <w:rsid w:val="7C6533F4"/>
    <w:rsid w:val="7C6D217A"/>
    <w:rsid w:val="7D3F1E96"/>
    <w:rsid w:val="7D6C7A1E"/>
    <w:rsid w:val="7E25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9C14D"/>
  <w15:docId w15:val="{597E6F9E-1D6E-48D1-941B-0CC3D93A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31FA4F42"/>
    <w:rPr>
      <w:noProof/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31FA4F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31FA4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31FA4F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31FA4F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31FA4F4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31FA4F4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31FA4F4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31FA4F4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rsid w:val="31FA4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31FA4F42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31FA4F42"/>
    <w:rPr>
      <w:rFonts w:eastAsiaTheme="minorEastAsia"/>
      <w:color w:val="5A5A5A"/>
    </w:rPr>
  </w:style>
  <w:style w:type="paragraph" w:styleId="Citat">
    <w:name w:val="Quote"/>
    <w:basedOn w:val="Navaden"/>
    <w:next w:val="Navaden"/>
    <w:link w:val="CitatZnak"/>
    <w:uiPriority w:val="29"/>
    <w:qFormat/>
    <w:rsid w:val="31FA4F4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31FA4F42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Odstavekseznama">
    <w:name w:val="List Paragraph"/>
    <w:basedOn w:val="Navaden"/>
    <w:uiPriority w:val="34"/>
    <w:qFormat/>
    <w:rsid w:val="31FA4F42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31FA4F4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sl-SI"/>
    </w:rPr>
  </w:style>
  <w:style w:type="character" w:customStyle="1" w:styleId="Naslov2Znak">
    <w:name w:val="Naslov 2 Znak"/>
    <w:basedOn w:val="Privzetapisavaodstavka"/>
    <w:link w:val="Naslov2"/>
    <w:uiPriority w:val="9"/>
    <w:rsid w:val="31FA4F42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val="sl-SI"/>
    </w:rPr>
  </w:style>
  <w:style w:type="character" w:customStyle="1" w:styleId="Naslov3Znak">
    <w:name w:val="Naslov 3 Znak"/>
    <w:basedOn w:val="Privzetapisavaodstavka"/>
    <w:link w:val="Naslov3"/>
    <w:uiPriority w:val="9"/>
    <w:rsid w:val="31FA4F42"/>
    <w:rPr>
      <w:rFonts w:asciiTheme="majorHAnsi" w:eastAsiaTheme="majorEastAsia" w:hAnsiTheme="majorHAnsi" w:cstheme="majorBidi"/>
      <w:noProof/>
      <w:color w:val="1F3763"/>
      <w:sz w:val="24"/>
      <w:szCs w:val="24"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rsid w:val="31FA4F42"/>
    <w:rPr>
      <w:rFonts w:asciiTheme="majorHAnsi" w:eastAsiaTheme="majorEastAsia" w:hAnsiTheme="majorHAnsi" w:cstheme="majorBidi"/>
      <w:i/>
      <w:iCs/>
      <w:noProof/>
      <w:color w:val="2F5496" w:themeColor="accent1" w:themeShade="BF"/>
      <w:lang w:val="sl-SI"/>
    </w:rPr>
  </w:style>
  <w:style w:type="character" w:customStyle="1" w:styleId="Naslov5Znak">
    <w:name w:val="Naslov 5 Znak"/>
    <w:basedOn w:val="Privzetapisavaodstavka"/>
    <w:link w:val="Naslov5"/>
    <w:uiPriority w:val="9"/>
    <w:rsid w:val="31FA4F42"/>
    <w:rPr>
      <w:rFonts w:asciiTheme="majorHAnsi" w:eastAsiaTheme="majorEastAsia" w:hAnsiTheme="majorHAnsi" w:cstheme="majorBidi"/>
      <w:noProof/>
      <w:color w:val="2F5496" w:themeColor="accent1" w:themeShade="BF"/>
      <w:lang w:val="sl-SI"/>
    </w:rPr>
  </w:style>
  <w:style w:type="character" w:customStyle="1" w:styleId="Naslov6Znak">
    <w:name w:val="Naslov 6 Znak"/>
    <w:basedOn w:val="Privzetapisavaodstavka"/>
    <w:link w:val="Naslov6"/>
    <w:uiPriority w:val="9"/>
    <w:rsid w:val="31FA4F42"/>
    <w:rPr>
      <w:rFonts w:asciiTheme="majorHAnsi" w:eastAsiaTheme="majorEastAsia" w:hAnsiTheme="majorHAnsi" w:cstheme="majorBidi"/>
      <w:noProof/>
      <w:color w:val="1F3763"/>
      <w:lang w:val="sl-SI"/>
    </w:rPr>
  </w:style>
  <w:style w:type="character" w:customStyle="1" w:styleId="Naslov7Znak">
    <w:name w:val="Naslov 7 Znak"/>
    <w:basedOn w:val="Privzetapisavaodstavka"/>
    <w:link w:val="Naslov7"/>
    <w:uiPriority w:val="9"/>
    <w:rsid w:val="31FA4F42"/>
    <w:rPr>
      <w:rFonts w:asciiTheme="majorHAnsi" w:eastAsiaTheme="majorEastAsia" w:hAnsiTheme="majorHAnsi" w:cstheme="majorBidi"/>
      <w:i/>
      <w:iCs/>
      <w:noProof/>
      <w:color w:val="1F3763"/>
      <w:lang w:val="sl-SI"/>
    </w:rPr>
  </w:style>
  <w:style w:type="character" w:customStyle="1" w:styleId="Naslov8Znak">
    <w:name w:val="Naslov 8 Znak"/>
    <w:basedOn w:val="Privzetapisavaodstavka"/>
    <w:link w:val="Naslov8"/>
    <w:uiPriority w:val="9"/>
    <w:rsid w:val="31FA4F42"/>
    <w:rPr>
      <w:rFonts w:asciiTheme="majorHAnsi" w:eastAsiaTheme="majorEastAsia" w:hAnsiTheme="majorHAnsi" w:cstheme="majorBidi"/>
      <w:noProof/>
      <w:color w:val="272727"/>
      <w:sz w:val="21"/>
      <w:szCs w:val="21"/>
      <w:lang w:val="sl-SI"/>
    </w:rPr>
  </w:style>
  <w:style w:type="character" w:customStyle="1" w:styleId="Naslov9Znak">
    <w:name w:val="Naslov 9 Znak"/>
    <w:basedOn w:val="Privzetapisavaodstavka"/>
    <w:link w:val="Naslov9"/>
    <w:uiPriority w:val="9"/>
    <w:rsid w:val="31FA4F42"/>
    <w:rPr>
      <w:rFonts w:asciiTheme="majorHAnsi" w:eastAsiaTheme="majorEastAsia" w:hAnsiTheme="majorHAnsi" w:cstheme="majorBidi"/>
      <w:i/>
      <w:iCs/>
      <w:noProof/>
      <w:color w:val="272727"/>
      <w:sz w:val="21"/>
      <w:szCs w:val="21"/>
      <w:lang w:val="sl-SI"/>
    </w:rPr>
  </w:style>
  <w:style w:type="character" w:customStyle="1" w:styleId="NaslovZnak">
    <w:name w:val="Naslov Znak"/>
    <w:basedOn w:val="Privzetapisavaodstavka"/>
    <w:link w:val="Naslov"/>
    <w:uiPriority w:val="10"/>
    <w:rsid w:val="31FA4F42"/>
    <w:rPr>
      <w:rFonts w:asciiTheme="majorHAnsi" w:eastAsiaTheme="majorEastAsia" w:hAnsiTheme="majorHAnsi" w:cstheme="majorBidi"/>
      <w:noProof/>
      <w:sz w:val="56"/>
      <w:szCs w:val="56"/>
      <w:lang w:val="sl-SI"/>
    </w:rPr>
  </w:style>
  <w:style w:type="character" w:customStyle="1" w:styleId="PodnaslovZnak">
    <w:name w:val="Podnaslov Znak"/>
    <w:basedOn w:val="Privzetapisavaodstavka"/>
    <w:link w:val="Podnaslov"/>
    <w:uiPriority w:val="11"/>
    <w:rsid w:val="31FA4F42"/>
    <w:rPr>
      <w:rFonts w:asciiTheme="minorHAnsi" w:eastAsiaTheme="minorEastAsia" w:hAnsiTheme="minorHAnsi" w:cstheme="minorBidi"/>
      <w:noProof/>
      <w:color w:val="5A5A5A"/>
      <w:lang w:val="sl-SI"/>
    </w:rPr>
  </w:style>
  <w:style w:type="character" w:customStyle="1" w:styleId="CitatZnak">
    <w:name w:val="Citat Znak"/>
    <w:basedOn w:val="Privzetapisavaodstavka"/>
    <w:link w:val="Citat"/>
    <w:uiPriority w:val="29"/>
    <w:rsid w:val="31FA4F42"/>
    <w:rPr>
      <w:i/>
      <w:iCs/>
      <w:noProof/>
      <w:color w:val="404040" w:themeColor="text1" w:themeTint="BF"/>
      <w:lang w:val="sl-SI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31FA4F42"/>
    <w:rPr>
      <w:i/>
      <w:iCs/>
      <w:noProof/>
      <w:color w:val="4472C4" w:themeColor="accent1"/>
      <w:lang w:val="sl-SI"/>
    </w:rPr>
  </w:style>
  <w:style w:type="paragraph" w:styleId="Kazalovsebine1">
    <w:name w:val="toc 1"/>
    <w:basedOn w:val="Navaden"/>
    <w:next w:val="Navaden"/>
    <w:uiPriority w:val="39"/>
    <w:unhideWhenUsed/>
    <w:rsid w:val="31FA4F42"/>
    <w:pPr>
      <w:spacing w:after="100"/>
    </w:pPr>
  </w:style>
  <w:style w:type="paragraph" w:styleId="Kazalovsebine2">
    <w:name w:val="toc 2"/>
    <w:basedOn w:val="Navaden"/>
    <w:next w:val="Navaden"/>
    <w:uiPriority w:val="39"/>
    <w:unhideWhenUsed/>
    <w:rsid w:val="31FA4F42"/>
    <w:pPr>
      <w:spacing w:after="100"/>
      <w:ind w:left="220"/>
    </w:pPr>
  </w:style>
  <w:style w:type="paragraph" w:styleId="Kazalovsebine3">
    <w:name w:val="toc 3"/>
    <w:basedOn w:val="Navaden"/>
    <w:next w:val="Navaden"/>
    <w:uiPriority w:val="39"/>
    <w:unhideWhenUsed/>
    <w:rsid w:val="31FA4F42"/>
    <w:pPr>
      <w:spacing w:after="100"/>
      <w:ind w:left="440"/>
    </w:pPr>
  </w:style>
  <w:style w:type="paragraph" w:styleId="Kazalovsebine4">
    <w:name w:val="toc 4"/>
    <w:basedOn w:val="Navaden"/>
    <w:next w:val="Navaden"/>
    <w:uiPriority w:val="39"/>
    <w:unhideWhenUsed/>
    <w:rsid w:val="31FA4F42"/>
    <w:pPr>
      <w:spacing w:after="100"/>
      <w:ind w:left="660"/>
    </w:pPr>
  </w:style>
  <w:style w:type="paragraph" w:styleId="Kazalovsebine5">
    <w:name w:val="toc 5"/>
    <w:basedOn w:val="Navaden"/>
    <w:next w:val="Navaden"/>
    <w:uiPriority w:val="39"/>
    <w:unhideWhenUsed/>
    <w:rsid w:val="31FA4F42"/>
    <w:pPr>
      <w:spacing w:after="100"/>
      <w:ind w:left="880"/>
    </w:pPr>
  </w:style>
  <w:style w:type="paragraph" w:styleId="Kazalovsebine6">
    <w:name w:val="toc 6"/>
    <w:basedOn w:val="Navaden"/>
    <w:next w:val="Navaden"/>
    <w:uiPriority w:val="39"/>
    <w:unhideWhenUsed/>
    <w:rsid w:val="31FA4F42"/>
    <w:pPr>
      <w:spacing w:after="100"/>
      <w:ind w:left="1100"/>
    </w:pPr>
  </w:style>
  <w:style w:type="paragraph" w:styleId="Kazalovsebine7">
    <w:name w:val="toc 7"/>
    <w:basedOn w:val="Navaden"/>
    <w:next w:val="Navaden"/>
    <w:uiPriority w:val="39"/>
    <w:unhideWhenUsed/>
    <w:rsid w:val="31FA4F42"/>
    <w:pPr>
      <w:spacing w:after="100"/>
      <w:ind w:left="1320"/>
    </w:pPr>
  </w:style>
  <w:style w:type="paragraph" w:styleId="Kazalovsebine8">
    <w:name w:val="toc 8"/>
    <w:basedOn w:val="Navaden"/>
    <w:next w:val="Navaden"/>
    <w:uiPriority w:val="39"/>
    <w:unhideWhenUsed/>
    <w:rsid w:val="31FA4F42"/>
    <w:pPr>
      <w:spacing w:after="100"/>
      <w:ind w:left="1540"/>
    </w:pPr>
  </w:style>
  <w:style w:type="paragraph" w:styleId="Kazalovsebine9">
    <w:name w:val="toc 9"/>
    <w:basedOn w:val="Navaden"/>
    <w:next w:val="Navaden"/>
    <w:uiPriority w:val="39"/>
    <w:unhideWhenUsed/>
    <w:rsid w:val="31FA4F42"/>
    <w:pPr>
      <w:spacing w:after="100"/>
      <w:ind w:left="1760"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31FA4F42"/>
    <w:pPr>
      <w:spacing w:after="0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31FA4F42"/>
    <w:rPr>
      <w:noProof/>
      <w:sz w:val="20"/>
      <w:szCs w:val="20"/>
      <w:lang w:val="sl-SI"/>
    </w:rPr>
  </w:style>
  <w:style w:type="paragraph" w:styleId="Noga">
    <w:name w:val="footer"/>
    <w:basedOn w:val="Navaden"/>
    <w:link w:val="NogaZnak"/>
    <w:uiPriority w:val="99"/>
    <w:unhideWhenUsed/>
    <w:rsid w:val="31FA4F42"/>
    <w:pPr>
      <w:tabs>
        <w:tab w:val="center" w:pos="4680"/>
        <w:tab w:val="right" w:pos="9360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31FA4F42"/>
    <w:rPr>
      <w:noProof/>
      <w:lang w:val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31FA4F42"/>
    <w:pPr>
      <w:spacing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31FA4F42"/>
    <w:rPr>
      <w:noProof/>
      <w:sz w:val="20"/>
      <w:szCs w:val="20"/>
      <w:lang w:val="sl-SI"/>
    </w:rPr>
  </w:style>
  <w:style w:type="paragraph" w:styleId="Glava">
    <w:name w:val="header"/>
    <w:basedOn w:val="Navaden"/>
    <w:link w:val="GlavaZnak"/>
    <w:uiPriority w:val="99"/>
    <w:unhideWhenUsed/>
    <w:rsid w:val="31FA4F42"/>
    <w:pPr>
      <w:tabs>
        <w:tab w:val="center" w:pos="4680"/>
        <w:tab w:val="right" w:pos="9360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31FA4F42"/>
    <w:rPr>
      <w:noProof/>
      <w:lang w:val="sl-SI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noProof/>
      <w:sz w:val="20"/>
      <w:szCs w:val="20"/>
      <w:lang w:val="sl-SI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0D8"/>
    <w:rPr>
      <w:rFonts w:ascii="Tahoma" w:hAnsi="Tahoma" w:cs="Tahoma"/>
      <w:noProof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d3c83c5ab1664f22" Type="http://schemas.microsoft.com/office/2018/08/relationships/commentsExtensible" Target="commentsExtensi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57926cee7372425a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B0C352C8</Template>
  <TotalTime>17</TotalTime>
  <Pages>8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Lucija Ana Povše</dc:creator>
  <cp:lastModifiedBy>Lidija Rožmarič</cp:lastModifiedBy>
  <cp:revision>5</cp:revision>
  <dcterms:created xsi:type="dcterms:W3CDTF">2023-10-11T06:29:00Z</dcterms:created>
  <dcterms:modified xsi:type="dcterms:W3CDTF">2023-10-11T06:45:00Z</dcterms:modified>
</cp:coreProperties>
</file>