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6F1" w:rsidRDefault="008876F1" w:rsidP="00A75683">
      <w:pPr>
        <w:rPr>
          <w:sz w:val="36"/>
        </w:rPr>
      </w:pPr>
      <w:r w:rsidRPr="008876F1">
        <w:rPr>
          <w:sz w:val="36"/>
        </w:rPr>
        <w:t>Čistimo okolico šole</w:t>
      </w:r>
    </w:p>
    <w:p w:rsidR="008876F1" w:rsidRPr="008876F1" w:rsidRDefault="00AF1EB4" w:rsidP="00A75683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5080</wp:posOffset>
            </wp:positionV>
            <wp:extent cx="4309745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421_1134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000" b="7037"/>
                    <a:stretch/>
                  </pic:blipFill>
                  <pic:spPr bwMode="auto">
                    <a:xfrm>
                      <a:off x="0" y="0"/>
                      <a:ext cx="4309745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4E" w:rsidRDefault="008876F1" w:rsidP="00A75683">
      <w:r>
        <w:t>V petek, 21. 4. 2023</w:t>
      </w:r>
      <w:r w:rsidR="003A7673">
        <w:t>,</w:t>
      </w:r>
      <w:r>
        <w:t xml:space="preserve"> smo se osnovnošolci  pridružili občinski čistilni akciji.  Čistili smo 9.</w:t>
      </w:r>
      <w:r w:rsidR="003A7673">
        <w:t xml:space="preserve"> </w:t>
      </w:r>
      <w:r>
        <w:t>a, 7.</w:t>
      </w:r>
      <w:r w:rsidR="003A7673">
        <w:t xml:space="preserve"> </w:t>
      </w:r>
      <w:r>
        <w:t>b in 6.</w:t>
      </w:r>
      <w:r w:rsidR="003A7673">
        <w:t xml:space="preserve"> </w:t>
      </w:r>
      <w:r>
        <w:t>a.</w:t>
      </w:r>
    </w:p>
    <w:p w:rsidR="008876F1" w:rsidRDefault="00E55CEB" w:rsidP="00A7568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-499110</wp:posOffset>
            </wp:positionH>
            <wp:positionV relativeFrom="paragraph">
              <wp:posOffset>1334770</wp:posOffset>
            </wp:positionV>
            <wp:extent cx="4159250" cy="3119755"/>
            <wp:effectExtent l="5397" t="0" r="0" b="0"/>
            <wp:wrapTight wrapText="bothSides">
              <wp:wrapPolygon edited="0">
                <wp:start x="28" y="21637"/>
                <wp:lineTo x="21496" y="21637"/>
                <wp:lineTo x="21496" y="138"/>
                <wp:lineTo x="28" y="138"/>
                <wp:lineTo x="28" y="21637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421_1018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925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F1">
        <w:t xml:space="preserve">Ponosni smo, da vsi skupaj nismo nabrali niti za pol vreče smeti. Še največ dela smo imeli s peskom. </w:t>
      </w:r>
    </w:p>
    <w:p w:rsidR="008876F1" w:rsidRDefault="00AF1EB4" w:rsidP="00A756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1456690</wp:posOffset>
                </wp:positionV>
                <wp:extent cx="3307080" cy="312420"/>
                <wp:effectExtent l="0" t="0" r="762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5CEB" w:rsidRDefault="00E55CEB" w:rsidP="00977588">
                            <w:r>
                              <w:t xml:space="preserve">  6.</w:t>
                            </w:r>
                            <w:r w:rsidR="003A7673">
                              <w:t xml:space="preserve"> </w:t>
                            </w:r>
                            <w:r>
                              <w:t xml:space="preserve">a v akciji. </w:t>
                            </w:r>
                            <w:r w:rsidR="00AF1EB4">
                              <w:t>Upajmo, da kakšna metla ˇpreživiˇ.</w:t>
                            </w:r>
                          </w:p>
                          <w:p w:rsidR="00E55CEB" w:rsidRDefault="00E55C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209.2pt;margin-top:114.7pt;width:260.4pt;height:24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" fillcolor="white [3201]" stroked="f" strokeweight=".5pt">
                <v:textbox>
                  <w:txbxContent>
                    <w:p w:rsidR="00E55CEB" w:rsidRDefault="00E55CEB" w:rsidP="00977588">
                      <w:r>
                        <w:t xml:space="preserve">  6.</w:t>
                      </w:r>
                      <w:r w:rsidR="003A7673">
                        <w:t xml:space="preserve"> </w:t>
                      </w:r>
                      <w:r>
                        <w:t xml:space="preserve">a v akciji. </w:t>
                      </w:r>
                      <w:r w:rsidR="00AF1EB4">
                        <w:t>Upajmo, da kakšna metla ˇpreživiˇ.</w:t>
                      </w:r>
                    </w:p>
                    <w:p w:rsidR="00E55CEB" w:rsidRDefault="00E55CEB"/>
                  </w:txbxContent>
                </v:textbox>
                <w10:wrap anchorx="margin"/>
              </v:shape>
            </w:pict>
          </mc:Fallback>
        </mc:AlternateContent>
      </w:r>
    </w:p>
    <w:p w:rsidR="008876F1" w:rsidRDefault="008876F1" w:rsidP="00A75683"/>
    <w:p w:rsidR="008876F1" w:rsidRDefault="008876F1" w:rsidP="00A75683"/>
    <w:p w:rsidR="008876F1" w:rsidRDefault="00AF1EB4" w:rsidP="00A756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4916170</wp:posOffset>
                </wp:positionV>
                <wp:extent cx="6697980" cy="259080"/>
                <wp:effectExtent l="0" t="0" r="26670" b="2667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1EB4" w:rsidRDefault="00AF1EB4">
                            <w:r>
                              <w:t xml:space="preserve">Fotografije: Tanja Luštek, Lidija Rožmarič                                                         Zapisala: Lidija Rožmarič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27" type="#_x0000_t202" style="position:absolute;margin-left:0;margin-top:387.1pt;width:527.4pt;height:20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" fillcolor="white [3201]" strokeweight=".5pt">
                <v:textbox>
                  <w:txbxContent>
                    <w:p w:rsidR="00AF1EB4" w:rsidRDefault="00AF1EB4">
                      <w:r>
                        <w:t xml:space="preserve">Fotografije: Tanja Luštek, Lidija Rožmarič                                                         Zapisala: Lidija Rožmarič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427990</wp:posOffset>
                </wp:positionV>
                <wp:extent cx="2545080" cy="632460"/>
                <wp:effectExtent l="0" t="0" r="762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5CEB" w:rsidRDefault="00E55CEB">
                            <w:r>
                              <w:t>Smeti</w:t>
                            </w:r>
                            <w:r w:rsidR="00AF1EB4">
                              <w:t>,</w:t>
                            </w:r>
                            <w:r>
                              <w:t xml:space="preserve"> pozor!  Mi prihajamo</w:t>
                            </w:r>
                            <w:r w:rsidR="00AF1EB4">
                              <w:t xml:space="preserve"> s popolno opremo!  </w:t>
                            </w:r>
                            <w:r>
                              <w:t>7.</w:t>
                            </w:r>
                            <w:r w:rsidR="003A7673">
                              <w:t xml:space="preserve"> </w:t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0" o:spid="_x0000_s1028" type="#_x0000_t202" style="position:absolute;margin-left:258.6pt;margin-top:33.7pt;width:200.4pt;height:4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" fillcolor="white [3201]" stroked="f" strokeweight=".5pt">
                <v:textbox>
                  <w:txbxContent>
                    <w:p w:rsidR="00E55CEB" w:rsidRDefault="00E55CEB">
                      <w:r>
                        <w:t>Smeti</w:t>
                      </w:r>
                      <w:r w:rsidR="00AF1EB4">
                        <w:t>,</w:t>
                      </w:r>
                      <w:r>
                        <w:t xml:space="preserve"> pozor!  Mi prihajamo</w:t>
                      </w:r>
                      <w:r w:rsidR="00AF1EB4">
                        <w:t xml:space="preserve"> s popolno opremo!  </w:t>
                      </w:r>
                      <w:r>
                        <w:t>7.</w:t>
                      </w:r>
                      <w:r w:rsidR="003A7673">
                        <w:t xml:space="preserve"> </w:t>
                      </w: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1494790</wp:posOffset>
                </wp:positionV>
                <wp:extent cx="2369820" cy="403860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EB4" w:rsidRDefault="00AF1EB4">
                            <w:r>
                              <w:t>Jutranja vadba je opravljena. 9.</w:t>
                            </w:r>
                            <w:r w:rsidR="003A7673"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3" o:spid="_x0000_s1029" type="#_x0000_t202" style="position:absolute;margin-left:135.4pt;margin-top:117.7pt;width:186.6pt;height:31.8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" fillcolor="white [3201]" stroked="f" strokeweight=".5pt">
                <v:textbox>
                  <w:txbxContent>
                    <w:p w:rsidR="00AF1EB4" w:rsidRDefault="00AF1EB4">
                      <w:r>
                        <w:t>Jutranja vadba je opravljena. 9.</w:t>
                      </w:r>
                      <w:r w:rsidR="003A7673">
                        <w:t xml:space="preserve"> </w:t>
                      </w:r>
                      <w:bookmarkStart w:id="1" w:name="_GoBack"/>
                      <w:bookmarkEnd w:id="1"/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728980</wp:posOffset>
            </wp:positionH>
            <wp:positionV relativeFrom="paragraph">
              <wp:posOffset>1961515</wp:posOffset>
            </wp:positionV>
            <wp:extent cx="5995035" cy="2880360"/>
            <wp:effectExtent l="0" t="0" r="5715" b="0"/>
            <wp:wrapTight wrapText="bothSides">
              <wp:wrapPolygon edited="0">
                <wp:start x="0" y="0"/>
                <wp:lineTo x="0" y="21429"/>
                <wp:lineTo x="21552" y="21429"/>
                <wp:lineTo x="21552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421_0746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4" b="17606"/>
                    <a:stretch/>
                  </pic:blipFill>
                  <pic:spPr bwMode="auto">
                    <a:xfrm>
                      <a:off x="0" y="0"/>
                      <a:ext cx="5995035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6F1" w:rsidSect="003B3B0F">
      <w:headerReference w:type="default" r:id="rId10"/>
      <w:footerReference w:type="default" r:id="rId11"/>
      <w:pgSz w:w="11906" w:h="16838"/>
      <w:pgMar w:top="720" w:right="720" w:bottom="720" w:left="720" w:header="28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CEB" w:rsidRDefault="00E55CEB" w:rsidP="00A76236">
      <w:r>
        <w:separator/>
      </w:r>
    </w:p>
  </w:endnote>
  <w:endnote w:type="continuationSeparator" w:id="0">
    <w:p w:rsidR="00E55CEB" w:rsidRDefault="00E55CEB" w:rsidP="00A7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CEB" w:rsidRPr="004501B3" w:rsidRDefault="00E55CEB" w:rsidP="007C3A56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2C0883" wp14:editId="7C4F7F60">
              <wp:simplePos x="0" y="0"/>
              <wp:positionH relativeFrom="column">
                <wp:posOffset>-281940</wp:posOffset>
              </wp:positionH>
              <wp:positionV relativeFrom="paragraph">
                <wp:posOffset>66675</wp:posOffset>
              </wp:positionV>
              <wp:extent cx="7040880" cy="0"/>
              <wp:effectExtent l="0" t="0" r="26670" b="1905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6DF23A9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2pt,5.25pt" to="532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" strokecolor="#5b9bd5" strokeweight=".5pt">
              <v:stroke joinstyle="miter"/>
            </v:line>
          </w:pict>
        </mc:Fallback>
      </mc:AlternateContent>
    </w:r>
  </w:p>
  <w:p w:rsidR="00E55CEB" w:rsidRDefault="00E55CEB">
    <w:pPr>
      <w:pStyle w:val="Noga"/>
    </w:pPr>
    <w:r>
      <w:rPr>
        <w:rFonts w:cstheme="minorHAnsi"/>
        <w:noProof/>
        <w:color w:val="0070C0"/>
      </w:rPr>
      <w:drawing>
        <wp:anchor distT="0" distB="0" distL="114300" distR="114300" simplePos="0" relativeHeight="251665408" behindDoc="0" locked="0" layoutInCell="1" allowOverlap="1" wp14:anchorId="10D67466" wp14:editId="0E3C1D89">
          <wp:simplePos x="0" y="0"/>
          <wp:positionH relativeFrom="margin">
            <wp:posOffset>2403475</wp:posOffset>
          </wp:positionH>
          <wp:positionV relativeFrom="bottomMargin">
            <wp:posOffset>161290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CEB" w:rsidRDefault="00E55CEB" w:rsidP="00A76236">
      <w:r>
        <w:separator/>
      </w:r>
    </w:p>
  </w:footnote>
  <w:footnote w:type="continuationSeparator" w:id="0">
    <w:p w:rsidR="00E55CEB" w:rsidRDefault="00E55CEB" w:rsidP="00A7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CEB" w:rsidRDefault="00E55CEB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647B8B61" wp14:editId="729EE5F9">
          <wp:simplePos x="0" y="0"/>
          <wp:positionH relativeFrom="column">
            <wp:posOffset>5693410</wp:posOffset>
          </wp:positionH>
          <wp:positionV relativeFrom="paragraph">
            <wp:posOffset>10795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4E96436" wp14:editId="18B6550B">
          <wp:simplePos x="0" y="0"/>
          <wp:positionH relativeFrom="margin">
            <wp:posOffset>-171450</wp:posOffset>
          </wp:positionH>
          <wp:positionV relativeFrom="paragraph">
            <wp:posOffset>-88265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E55CEB" w:rsidRDefault="00E55CEB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E55CEB" w:rsidRDefault="00E55CEB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E55CEB" w:rsidRDefault="00E55CEB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E55CEB" w:rsidRDefault="00E55CEB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E55CEB" w:rsidRPr="000519F1" w:rsidRDefault="00E55CEB" w:rsidP="000519F1">
    <w:pPr>
      <w:tabs>
        <w:tab w:val="center" w:pos="4536"/>
        <w:tab w:val="right" w:pos="9072"/>
      </w:tabs>
      <w:jc w:val="center"/>
      <w:rPr>
        <w:rFonts w:ascii="Segoe Script" w:hAnsi="Segoe Script"/>
        <w:b/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3577E7" wp14:editId="3845C890">
              <wp:simplePos x="0" y="0"/>
              <wp:positionH relativeFrom="column">
                <wp:posOffset>-236220</wp:posOffset>
              </wp:positionH>
              <wp:positionV relativeFrom="paragraph">
                <wp:posOffset>240029</wp:posOffset>
              </wp:positionV>
              <wp:extent cx="7124700" cy="13335"/>
              <wp:effectExtent l="0" t="0" r="19050" b="2476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24700" cy="133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946FF25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6pt,18.9pt" to="542.4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" strokecolor="#5b9bd5 [3204]" strokeweight=".5pt">
              <v:stroke joinstyle="miter"/>
            </v:line>
          </w:pict>
        </mc:Fallback>
      </mc:AlternateContent>
    </w:r>
    <w:r w:rsidRPr="000519F1">
      <w:rPr>
        <w:rFonts w:ascii="Segoe Script" w:hAnsi="Segoe Script"/>
        <w:b/>
        <w:sz w:val="18"/>
        <w:szCs w:val="18"/>
      </w:rPr>
      <w:t>Z igro in u</w:t>
    </w:r>
    <w:r w:rsidRPr="000519F1">
      <w:rPr>
        <w:rFonts w:ascii="Segoe Script" w:hAnsi="Segoe Script" w:cs="Cambria"/>
        <w:b/>
        <w:sz w:val="18"/>
        <w:szCs w:val="18"/>
      </w:rPr>
      <w:t>č</w:t>
    </w:r>
    <w:r w:rsidRPr="000519F1">
      <w:rPr>
        <w:rFonts w:ascii="Segoe Script" w:hAnsi="Segoe Script"/>
        <w:b/>
        <w:sz w:val="18"/>
        <w:szCs w:val="18"/>
      </w:rPr>
      <w:t xml:space="preserve">enjem  do znanja za </w:t>
    </w:r>
    <w:r w:rsidRPr="000519F1">
      <w:rPr>
        <w:rFonts w:ascii="Segoe Script" w:hAnsi="Segoe Script" w:cs="Cambria"/>
        <w:b/>
        <w:sz w:val="18"/>
        <w:szCs w:val="18"/>
      </w:rPr>
      <w:t>ž</w:t>
    </w:r>
    <w:r w:rsidRPr="000519F1">
      <w:rPr>
        <w:rFonts w:ascii="Segoe Script" w:hAnsi="Segoe Script"/>
        <w:b/>
        <w:sz w:val="18"/>
        <w:szCs w:val="18"/>
      </w:rPr>
      <w:t>ivljenje</w:t>
    </w:r>
  </w:p>
  <w:p w:rsidR="00E55CEB" w:rsidRPr="004501B3" w:rsidRDefault="00E55CEB" w:rsidP="004D55B8">
    <w:pPr>
      <w:pStyle w:val="Glav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22192"/>
    <w:multiLevelType w:val="hybridMultilevel"/>
    <w:tmpl w:val="90ACBC3E"/>
    <w:lvl w:ilvl="0" w:tplc="E17865AA">
      <w:start w:val="11"/>
      <w:numFmt w:val="bullet"/>
      <w:lvlText w:val="-"/>
      <w:lvlJc w:val="left"/>
      <w:pPr>
        <w:ind w:left="1080" w:hanging="360"/>
      </w:pPr>
      <w:rPr>
        <w:rFonts w:ascii="Maiandra GD" w:eastAsia="Times New Roman" w:hAnsi="Maiandra GD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F7348"/>
    <w:multiLevelType w:val="hybridMultilevel"/>
    <w:tmpl w:val="9C12EA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C949DC"/>
    <w:multiLevelType w:val="hybridMultilevel"/>
    <w:tmpl w:val="F452A0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375DC"/>
    <w:multiLevelType w:val="hybridMultilevel"/>
    <w:tmpl w:val="FB6054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E74C3"/>
    <w:multiLevelType w:val="hybridMultilevel"/>
    <w:tmpl w:val="A6AA60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90BD0"/>
    <w:multiLevelType w:val="hybridMultilevel"/>
    <w:tmpl w:val="936070D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3F795D"/>
    <w:multiLevelType w:val="hybridMultilevel"/>
    <w:tmpl w:val="6CC2D6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562F8"/>
    <w:multiLevelType w:val="hybridMultilevel"/>
    <w:tmpl w:val="A6269C9A"/>
    <w:lvl w:ilvl="0" w:tplc="E8DA842A">
      <w:start w:val="5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1DC422A"/>
    <w:multiLevelType w:val="hybridMultilevel"/>
    <w:tmpl w:val="A9B03C5A"/>
    <w:lvl w:ilvl="0" w:tplc="22CA11DC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7512B9F"/>
    <w:multiLevelType w:val="hybridMultilevel"/>
    <w:tmpl w:val="B8B0EB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054C4"/>
    <w:rsid w:val="000519F1"/>
    <w:rsid w:val="000E62BA"/>
    <w:rsid w:val="001363ED"/>
    <w:rsid w:val="001B5896"/>
    <w:rsid w:val="001E63B7"/>
    <w:rsid w:val="0028336D"/>
    <w:rsid w:val="002A5924"/>
    <w:rsid w:val="003A7673"/>
    <w:rsid w:val="003B3B0F"/>
    <w:rsid w:val="003E543D"/>
    <w:rsid w:val="00490269"/>
    <w:rsid w:val="004B5301"/>
    <w:rsid w:val="004D55B8"/>
    <w:rsid w:val="00506DB3"/>
    <w:rsid w:val="00537B02"/>
    <w:rsid w:val="00552A8E"/>
    <w:rsid w:val="00594D28"/>
    <w:rsid w:val="005B5A13"/>
    <w:rsid w:val="005E49B5"/>
    <w:rsid w:val="006165F8"/>
    <w:rsid w:val="0066500F"/>
    <w:rsid w:val="00676D1A"/>
    <w:rsid w:val="00697089"/>
    <w:rsid w:val="006A4EB6"/>
    <w:rsid w:val="007014AF"/>
    <w:rsid w:val="00751773"/>
    <w:rsid w:val="00780347"/>
    <w:rsid w:val="007C3A56"/>
    <w:rsid w:val="007E5C3E"/>
    <w:rsid w:val="007F4B3B"/>
    <w:rsid w:val="00870857"/>
    <w:rsid w:val="008876F1"/>
    <w:rsid w:val="00891E20"/>
    <w:rsid w:val="008F6BA3"/>
    <w:rsid w:val="00947290"/>
    <w:rsid w:val="00977588"/>
    <w:rsid w:val="00A75683"/>
    <w:rsid w:val="00A76236"/>
    <w:rsid w:val="00AF1EB4"/>
    <w:rsid w:val="00AF227D"/>
    <w:rsid w:val="00B25DA2"/>
    <w:rsid w:val="00B35CF7"/>
    <w:rsid w:val="00C24FAD"/>
    <w:rsid w:val="00C84D59"/>
    <w:rsid w:val="00CC064E"/>
    <w:rsid w:val="00CE1300"/>
    <w:rsid w:val="00D07C12"/>
    <w:rsid w:val="00D16EDB"/>
    <w:rsid w:val="00D3330D"/>
    <w:rsid w:val="00DB232F"/>
    <w:rsid w:val="00E06730"/>
    <w:rsid w:val="00E55CEB"/>
    <w:rsid w:val="00E57F06"/>
    <w:rsid w:val="00EE52D1"/>
    <w:rsid w:val="00F5457C"/>
    <w:rsid w:val="00F65B31"/>
    <w:rsid w:val="00F95359"/>
    <w:rsid w:val="00FE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84E5446"/>
  <w15:docId w15:val="{8EB1ABA2-5009-4811-AB69-8DDAF885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5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59"/>
    <w:rsid w:val="00552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054C4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D16EDB"/>
    <w:pPr>
      <w:spacing w:before="100" w:beforeAutospacing="1" w:after="100" w:afterAutospacing="1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767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7673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21DC6C2B</Template>
  <TotalTime>47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Čengija Peterlin</dc:creator>
  <cp:lastModifiedBy>Lidija Rožmarič</cp:lastModifiedBy>
  <cp:revision>4</cp:revision>
  <cp:lastPrinted>2023-04-21T11:21:00Z</cp:lastPrinted>
  <dcterms:created xsi:type="dcterms:W3CDTF">2023-04-21T11:08:00Z</dcterms:created>
  <dcterms:modified xsi:type="dcterms:W3CDTF">2023-04-21T11:55:00Z</dcterms:modified>
</cp:coreProperties>
</file>