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F19" w:rsidRDefault="00953667" w:rsidP="00656F19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 wp14:anchorId="4808ED56" wp14:editId="1985CFCA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533400" cy="925830"/>
            <wp:effectExtent l="0" t="0" r="0" b="7620"/>
            <wp:wrapSquare wrapText="bothSides"/>
            <wp:docPr id="11" name="Slika 1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F19" w:rsidRPr="004501B3"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1" wp14:anchorId="0D469B91" wp14:editId="68CAD2E1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F19" w:rsidRPr="004501B3">
        <w:rPr>
          <w:b/>
          <w:sz w:val="16"/>
          <w:szCs w:val="16"/>
        </w:rPr>
        <w:t>OSNOVNA ŠOLA FRANA METELKA ŠKOCJAN</w:t>
      </w:r>
      <w:r w:rsidR="00656F19">
        <w:rPr>
          <w:b/>
          <w:sz w:val="16"/>
          <w:szCs w:val="16"/>
        </w:rPr>
        <w:t xml:space="preserve">, PODRUŽNICA Bučka </w:t>
      </w:r>
    </w:p>
    <w:p w:rsidR="00656F19" w:rsidRDefault="00656F19" w:rsidP="00656F19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7" w:history="1"/>
    </w:p>
    <w:p w:rsidR="00656F19" w:rsidRDefault="00656F19" w:rsidP="00656F19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r w:rsidRPr="00C86A3F">
        <w:rPr>
          <w:sz w:val="18"/>
          <w:szCs w:val="18"/>
        </w:rPr>
        <w:t>www.os-skocjan.s</w:t>
      </w:r>
      <w:r>
        <w:rPr>
          <w:sz w:val="18"/>
          <w:szCs w:val="18"/>
        </w:rPr>
        <w:t>i</w:t>
      </w:r>
    </w:p>
    <w:p w:rsidR="00656F19" w:rsidRDefault="00656F19" w:rsidP="00656F19">
      <w:pPr>
        <w:pStyle w:val="Glava"/>
        <w:jc w:val="center"/>
        <w:rPr>
          <w:rStyle w:val="Hiperpovezava"/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8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656F19" w:rsidRDefault="00656F19" w:rsidP="00656F19">
      <w:pPr>
        <w:pStyle w:val="Glava"/>
        <w:jc w:val="center"/>
        <w:rPr>
          <w:rStyle w:val="Hiperpovezava"/>
          <w:sz w:val="18"/>
          <w:szCs w:val="18"/>
        </w:rPr>
      </w:pPr>
    </w:p>
    <w:p w:rsidR="00656F19" w:rsidRPr="00753885" w:rsidRDefault="00656F19" w:rsidP="00656F19">
      <w:pPr>
        <w:pStyle w:val="Glava"/>
        <w:jc w:val="center"/>
        <w:rPr>
          <w:rFonts w:ascii="Segoe Script" w:hAnsi="Segoe Script"/>
          <w:b/>
          <w:sz w:val="18"/>
          <w:szCs w:val="18"/>
        </w:rPr>
      </w:pPr>
      <w:r w:rsidRPr="00753885">
        <w:rPr>
          <w:rFonts w:ascii="Segoe Script" w:hAnsi="Segoe Script"/>
          <w:b/>
          <w:sz w:val="18"/>
          <w:szCs w:val="18"/>
        </w:rPr>
        <w:t>Z igro in u</w:t>
      </w:r>
      <w:r w:rsidRPr="00753885">
        <w:rPr>
          <w:rFonts w:ascii="Segoe Script" w:hAnsi="Segoe Script" w:cs="Cambria"/>
          <w:b/>
          <w:sz w:val="18"/>
          <w:szCs w:val="18"/>
        </w:rPr>
        <w:t>č</w:t>
      </w:r>
      <w:r w:rsidRPr="00753885">
        <w:rPr>
          <w:rFonts w:ascii="Segoe Script" w:hAnsi="Segoe Script"/>
          <w:b/>
          <w:sz w:val="18"/>
          <w:szCs w:val="18"/>
        </w:rPr>
        <w:t xml:space="preserve">enjem  do znanja za </w:t>
      </w:r>
      <w:r w:rsidRPr="00753885">
        <w:rPr>
          <w:rFonts w:ascii="Segoe Script" w:hAnsi="Segoe Script" w:cs="Cambria"/>
          <w:b/>
          <w:sz w:val="18"/>
          <w:szCs w:val="18"/>
        </w:rPr>
        <w:t>ž</w:t>
      </w:r>
      <w:r w:rsidRPr="00753885">
        <w:rPr>
          <w:rFonts w:ascii="Segoe Script" w:hAnsi="Segoe Script"/>
          <w:b/>
          <w:sz w:val="18"/>
          <w:szCs w:val="18"/>
        </w:rPr>
        <w:t>ivljenje</w:t>
      </w:r>
    </w:p>
    <w:p w:rsidR="00656F19" w:rsidRPr="004501B3" w:rsidRDefault="00953667" w:rsidP="00656F19">
      <w:pPr>
        <w:pStyle w:val="Glava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81402A" wp14:editId="2287658C">
                <wp:simplePos x="0" y="0"/>
                <wp:positionH relativeFrom="column">
                  <wp:posOffset>-23495</wp:posOffset>
                </wp:positionH>
                <wp:positionV relativeFrom="paragraph">
                  <wp:posOffset>113665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1AB9FC" id="Raven povezovalnik 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8.95pt" to="487.2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" strokecolor="#5b9bd5 [3204]" strokeweight=".5pt">
                <v:stroke joinstyle="miter"/>
              </v:line>
            </w:pict>
          </mc:Fallback>
        </mc:AlternateContent>
      </w:r>
      <w:r w:rsidR="00656F19">
        <w:rPr>
          <w:rFonts w:ascii="Lucida Handwriting" w:hAnsi="Lucida Handwriting"/>
          <w:sz w:val="18"/>
          <w:szCs w:val="18"/>
        </w:rPr>
        <w:t xml:space="preserve">                                  </w:t>
      </w:r>
    </w:p>
    <w:p w:rsidR="00B55746" w:rsidRDefault="00B55746" w:rsidP="00B55746"/>
    <w:p w:rsidR="0048369B" w:rsidRDefault="00B55746" w:rsidP="007C26AD">
      <w:pPr>
        <w:jc w:val="both"/>
        <w:rPr>
          <w:b/>
          <w:u w:val="single"/>
        </w:rPr>
      </w:pPr>
      <w:r>
        <w:rPr>
          <w:b/>
          <w:u w:val="single"/>
        </w:rPr>
        <w:t>OBELEŽITEV IN PRIREDITEV OB SVETOVNEM DNEVU ROMOV</w:t>
      </w:r>
    </w:p>
    <w:p w:rsidR="0048369B" w:rsidRPr="00B55746" w:rsidRDefault="00B55746" w:rsidP="007C26AD">
      <w:pPr>
        <w:jc w:val="both"/>
      </w:pPr>
      <w:r>
        <w:t>Tako kot vsako leto smo tudi letos na naši šoli obeležili svetovni dan Romov, ki ga Romi po svetu obeležujejo in praznujejo 8. aprila.</w:t>
      </w:r>
      <w:r w:rsidR="001074D0">
        <w:t xml:space="preserve"> Ravno na ta dan, v petek, s</w:t>
      </w:r>
      <w:r w:rsidR="0048369B">
        <w:t xml:space="preserve">o </w:t>
      </w:r>
      <w:r w:rsidR="001074D0">
        <w:t xml:space="preserve">si učenci ogledali posnetek. Tema letošnje </w:t>
      </w:r>
      <w:proofErr w:type="spellStart"/>
      <w:r w:rsidR="001074D0">
        <w:t>obeležitve</w:t>
      </w:r>
      <w:proofErr w:type="spellEnd"/>
      <w:r w:rsidR="001074D0">
        <w:t xml:space="preserve"> je bila Moj šolski dan – </w:t>
      </w:r>
      <w:proofErr w:type="spellStart"/>
      <w:r w:rsidR="001074D0">
        <w:t>Mro</w:t>
      </w:r>
      <w:proofErr w:type="spellEnd"/>
      <w:r w:rsidR="001074D0">
        <w:t xml:space="preserve"> šolsko dive. Najprej je imela na  posnetku govor ga. ravnatel</w:t>
      </w:r>
      <w:r w:rsidR="00334571">
        <w:t>jica Irena Čengija Peterlin, za</w:t>
      </w:r>
      <w:r w:rsidR="001074D0">
        <w:t>tem smo slišali odgovore na naslednja vprašanja: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Kaj rad delam v šoli?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Kaj sem se že naučil v šoli?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Kaj bi se še rad naučil v šoli?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Zakaj rad hodim v šolo?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Kako se počutim v šoli?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Kakšna je razlika med razredno in predmetno stopnjo?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Moj najljubši predmet? Zakaj?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Kaj mi je dala šola?</w:t>
            </w:r>
          </w:p>
        </w:tc>
      </w:tr>
      <w:tr w:rsidR="005E2DF1" w:rsidRPr="00256664" w:rsidTr="003C648E">
        <w:tc>
          <w:tcPr>
            <w:tcW w:w="1555" w:type="dxa"/>
          </w:tcPr>
          <w:p w:rsidR="005E2DF1" w:rsidRPr="00256664" w:rsidRDefault="005E2DF1" w:rsidP="007C26AD">
            <w:pPr>
              <w:pStyle w:val="Odstavekseznama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</w:pPr>
            <w:r w:rsidRPr="00256664">
              <w:rPr>
                <w:rFonts w:ascii="Calibri" w:eastAsia="Times New Roman" w:hAnsi="Calibri" w:cs="Calibri"/>
                <w:color w:val="000000"/>
                <w:szCs w:val="24"/>
                <w:lang w:eastAsia="sl-SI"/>
              </w:rPr>
              <w:t>razred</w:t>
            </w:r>
          </w:p>
        </w:tc>
        <w:tc>
          <w:tcPr>
            <w:tcW w:w="7507" w:type="dxa"/>
          </w:tcPr>
          <w:p w:rsidR="005E2DF1" w:rsidRPr="00256664" w:rsidRDefault="005E2DF1" w:rsidP="007C26AD">
            <w:pPr>
              <w:jc w:val="both"/>
              <w:rPr>
                <w:rFonts w:ascii="Calibri" w:hAnsi="Calibri" w:cs="Calibri"/>
                <w:color w:val="000000"/>
                <w:szCs w:val="24"/>
              </w:rPr>
            </w:pPr>
            <w:r w:rsidRPr="00256664">
              <w:rPr>
                <w:rFonts w:ascii="Calibri" w:hAnsi="Calibri" w:cs="Calibri"/>
                <w:color w:val="000000"/>
                <w:szCs w:val="24"/>
              </w:rPr>
              <w:t>Kje bom nadaljeval šolanje?</w:t>
            </w:r>
          </w:p>
        </w:tc>
      </w:tr>
    </w:tbl>
    <w:p w:rsidR="00B55746" w:rsidRDefault="00B55746" w:rsidP="007C26AD">
      <w:pPr>
        <w:jc w:val="both"/>
      </w:pPr>
    </w:p>
    <w:p w:rsidR="00943C4E" w:rsidRDefault="00943C4E" w:rsidP="007C26AD">
      <w:pPr>
        <w:jc w:val="both"/>
        <w:textAlignment w:val="baseline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Dodali smo nekaj utrinkov dela v razredih, izseke iz nastopanja v dramski igri, učenci so predstavili deklamacije, pesmice in plese. Vse to smo zbrali v 20 minutni posnetek</w:t>
      </w:r>
      <w:r w:rsidR="00017342">
        <w:rPr>
          <w:rFonts w:ascii="Calibri" w:hAnsi="Calibri" w:cs="Calibri"/>
          <w:color w:val="000000"/>
          <w:sz w:val="24"/>
          <w:szCs w:val="24"/>
        </w:rPr>
        <w:t>, ki so si ga po oddelkih z zanimanjem ogledali.</w:t>
      </w:r>
    </w:p>
    <w:p w:rsidR="000915C0" w:rsidRDefault="00334571" w:rsidP="007C26AD">
      <w:pPr>
        <w:jc w:val="both"/>
      </w:pPr>
      <w:r>
        <w:t>Pred</w:t>
      </w:r>
      <w:r w:rsidR="000915C0">
        <w:t xml:space="preserve">tem so  učenci pri interesni dejavnosti Romani ura likovno ustvarjali risbe za posamezne šolske predmete. Odgovore na zastavljena vprašanja je prevedel g. Mitja Novak. </w:t>
      </w:r>
      <w:r w:rsidR="005162AA">
        <w:t>Pri pripravi razst</w:t>
      </w:r>
      <w:r>
        <w:t xml:space="preserve">avnih izdelkov so sodelovali </w:t>
      </w:r>
      <w:r w:rsidR="005162AA">
        <w:t xml:space="preserve">tudi drugi učenci, pod mentorstvom ge. Alenke Hrastar. </w:t>
      </w:r>
      <w:r w:rsidR="000915C0">
        <w:t>Zbrano gradivo (likovno in prozno)  smo razstavili na  razstavi v pred</w:t>
      </w:r>
      <w:r>
        <w:t>d</w:t>
      </w:r>
      <w:r w:rsidR="000915C0">
        <w:t>verju šole.</w:t>
      </w:r>
    </w:p>
    <w:tbl>
      <w:tblPr>
        <w:tblStyle w:val="Tabelamrea"/>
        <w:tblpPr w:leftFromText="141" w:rightFromText="141" w:vertAnchor="text" w:horzAnchor="margin" w:tblpXSpec="center" w:tblpY="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496"/>
      </w:tblGrid>
      <w:tr w:rsidR="000D0F86" w:rsidTr="00953667">
        <w:tc>
          <w:tcPr>
            <w:tcW w:w="4566" w:type="dxa"/>
          </w:tcPr>
          <w:p w:rsidR="000D0F86" w:rsidRDefault="000D0F86" w:rsidP="003C648E"/>
          <w:p w:rsidR="000D0F86" w:rsidRDefault="000D0F86" w:rsidP="003C648E">
            <w:r w:rsidRPr="0085408E">
              <w:rPr>
                <w:noProof/>
              </w:rPr>
              <w:drawing>
                <wp:inline distT="0" distB="0" distL="0" distR="0" wp14:anchorId="35BC60B1" wp14:editId="16D638BA">
                  <wp:extent cx="2705100" cy="2028825"/>
                  <wp:effectExtent l="0" t="0" r="0" b="9525"/>
                  <wp:docPr id="12" name="Slika 12" descr="D:\2021-2022\ISDR\Dan Romov\IMG_20220408_12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1-2022\ISDR\Dan Romov\IMG_20220408_12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0F86" w:rsidRDefault="000D0F86" w:rsidP="003C648E"/>
        </w:tc>
        <w:tc>
          <w:tcPr>
            <w:tcW w:w="4496" w:type="dxa"/>
          </w:tcPr>
          <w:p w:rsidR="000D0F86" w:rsidRDefault="000D0F86" w:rsidP="003C648E">
            <w:r w:rsidRPr="0085408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34AE38E" wp14:editId="5B0889F6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130175</wp:posOffset>
                  </wp:positionV>
                  <wp:extent cx="2712720" cy="2034540"/>
                  <wp:effectExtent l="0" t="0" r="0" b="3810"/>
                  <wp:wrapThrough wrapText="bothSides">
                    <wp:wrapPolygon edited="0">
                      <wp:start x="0" y="0"/>
                      <wp:lineTo x="0" y="21438"/>
                      <wp:lineTo x="21388" y="21438"/>
                      <wp:lineTo x="21388" y="0"/>
                      <wp:lineTo x="0" y="0"/>
                    </wp:wrapPolygon>
                  </wp:wrapThrough>
                  <wp:docPr id="16" name="Slika 16" descr="D:\2021-2022\ISDR\Dan Romov\IMG_20220408_122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1-2022\ISDR\Dan Romov\IMG_20220408_122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F86" w:rsidTr="00953667">
        <w:tc>
          <w:tcPr>
            <w:tcW w:w="4566" w:type="dxa"/>
          </w:tcPr>
          <w:p w:rsidR="000D0F86" w:rsidRDefault="000D0F86" w:rsidP="003C648E">
            <w:r w:rsidRPr="0085408E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63EACF9" wp14:editId="4D7E9D14">
                  <wp:simplePos x="0" y="0"/>
                  <wp:positionH relativeFrom="column">
                    <wp:posOffset>807085</wp:posOffset>
                  </wp:positionH>
                  <wp:positionV relativeFrom="paragraph">
                    <wp:posOffset>26035</wp:posOffset>
                  </wp:positionV>
                  <wp:extent cx="1622425" cy="2164080"/>
                  <wp:effectExtent l="0" t="0" r="0" b="7620"/>
                  <wp:wrapThrough wrapText="bothSides">
                    <wp:wrapPolygon edited="0">
                      <wp:start x="0" y="0"/>
                      <wp:lineTo x="0" y="21486"/>
                      <wp:lineTo x="21304" y="21486"/>
                      <wp:lineTo x="21304" y="0"/>
                      <wp:lineTo x="0" y="0"/>
                    </wp:wrapPolygon>
                  </wp:wrapThrough>
                  <wp:docPr id="17" name="Slika 17" descr="D:\2021-2022\ISDR\Dan Romov\IMG_20220408_122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1-2022\ISDR\Dan Romov\IMG_20220408_122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6" w:type="dxa"/>
          </w:tcPr>
          <w:p w:rsidR="000D0F86" w:rsidRDefault="000D0F86" w:rsidP="003C648E">
            <w:r w:rsidRPr="0085408E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D5CF331" wp14:editId="41EA59FF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26035</wp:posOffset>
                  </wp:positionV>
                  <wp:extent cx="1600200" cy="2133600"/>
                  <wp:effectExtent l="0" t="0" r="0" b="0"/>
                  <wp:wrapThrough wrapText="bothSides">
                    <wp:wrapPolygon edited="0">
                      <wp:start x="0" y="0"/>
                      <wp:lineTo x="0" y="21407"/>
                      <wp:lineTo x="21343" y="21407"/>
                      <wp:lineTo x="21343" y="0"/>
                      <wp:lineTo x="0" y="0"/>
                    </wp:wrapPolygon>
                  </wp:wrapThrough>
                  <wp:docPr id="18" name="Slika 18" descr="D:\2021-2022\ISDR\Dan Romov\IMG_20220408_12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1-2022\ISDR\Dan Romov\IMG_20220408_12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0F86" w:rsidTr="00953667">
        <w:tc>
          <w:tcPr>
            <w:tcW w:w="4566" w:type="dxa"/>
          </w:tcPr>
          <w:p w:rsidR="000D0F86" w:rsidRDefault="000D0F86" w:rsidP="003C648E">
            <w:r w:rsidRPr="0085408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C1D301A" wp14:editId="56CB1129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134620</wp:posOffset>
                  </wp:positionV>
                  <wp:extent cx="1554480" cy="2072640"/>
                  <wp:effectExtent l="0" t="0" r="7620" b="381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19" name="Slika 19" descr="D:\2021-2022\ISDR\Dan Romov\IMG_20220408_12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1-2022\ISDR\Dan Romov\IMG_20220408_122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6" w:type="dxa"/>
          </w:tcPr>
          <w:p w:rsidR="000D0F86" w:rsidRDefault="000D0F86" w:rsidP="003C648E">
            <w:r w:rsidRPr="0085408E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75E492E" wp14:editId="072A4A26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165100</wp:posOffset>
                  </wp:positionV>
                  <wp:extent cx="1536700" cy="2049780"/>
                  <wp:effectExtent l="0" t="0" r="6350" b="7620"/>
                  <wp:wrapThrough wrapText="bothSides">
                    <wp:wrapPolygon edited="0">
                      <wp:start x="0" y="0"/>
                      <wp:lineTo x="0" y="21480"/>
                      <wp:lineTo x="21421" y="21480"/>
                      <wp:lineTo x="21421" y="0"/>
                      <wp:lineTo x="0" y="0"/>
                    </wp:wrapPolygon>
                  </wp:wrapThrough>
                  <wp:docPr id="20" name="Slika 20" descr="D:\2021-2022\ISDR\Dan Romov\IMG_20220408_122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1-2022\ISDR\Dan Romov\IMG_20220408_1227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43C4E" w:rsidRDefault="00943C4E" w:rsidP="00B55746"/>
    <w:p w:rsidR="00640ADC" w:rsidRDefault="00640ADC" w:rsidP="00B55746"/>
    <w:p w:rsidR="00640ADC" w:rsidRDefault="00640ADC" w:rsidP="00B55746"/>
    <w:p w:rsidR="00640ADC" w:rsidRDefault="00640ADC" w:rsidP="00B55746"/>
    <w:p w:rsidR="00640ADC" w:rsidRDefault="00640ADC" w:rsidP="00B55746"/>
    <w:tbl>
      <w:tblPr>
        <w:tblStyle w:val="Tabelamrea"/>
        <w:tblpPr w:leftFromText="141" w:rightFromText="141" w:vertAnchor="text" w:horzAnchor="margin" w:tblpY="8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4496"/>
      </w:tblGrid>
      <w:tr w:rsidR="006600EE" w:rsidTr="00953667">
        <w:tc>
          <w:tcPr>
            <w:tcW w:w="4566" w:type="dxa"/>
          </w:tcPr>
          <w:p w:rsidR="006600EE" w:rsidRDefault="006600EE" w:rsidP="003C648E">
            <w:r w:rsidRPr="0085408E">
              <w:rPr>
                <w:noProof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3275B578" wp14:editId="68BF88A5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88900</wp:posOffset>
                  </wp:positionV>
                  <wp:extent cx="1634490" cy="2179320"/>
                  <wp:effectExtent l="0" t="0" r="3810" b="0"/>
                  <wp:wrapThrough wrapText="bothSides">
                    <wp:wrapPolygon edited="0">
                      <wp:start x="0" y="0"/>
                      <wp:lineTo x="0" y="21336"/>
                      <wp:lineTo x="21399" y="21336"/>
                      <wp:lineTo x="21399" y="0"/>
                      <wp:lineTo x="0" y="0"/>
                    </wp:wrapPolygon>
                  </wp:wrapThrough>
                  <wp:docPr id="21" name="Slika 21" descr="D:\2021-2022\ISDR\Dan Romov\IMG_20220408_12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1-2022\ISDR\Dan Romov\IMG_20220408_122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96" w:type="dxa"/>
          </w:tcPr>
          <w:p w:rsidR="006600EE" w:rsidRDefault="006600EE" w:rsidP="003C648E">
            <w:r w:rsidRPr="0085408E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6EA09CB" wp14:editId="2B868125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104140</wp:posOffset>
                  </wp:positionV>
                  <wp:extent cx="1565910" cy="2087880"/>
                  <wp:effectExtent l="0" t="0" r="0" b="7620"/>
                  <wp:wrapThrough wrapText="bothSides">
                    <wp:wrapPolygon edited="0">
                      <wp:start x="0" y="0"/>
                      <wp:lineTo x="0" y="21482"/>
                      <wp:lineTo x="21285" y="21482"/>
                      <wp:lineTo x="21285" y="0"/>
                      <wp:lineTo x="0" y="0"/>
                    </wp:wrapPolygon>
                  </wp:wrapThrough>
                  <wp:docPr id="22" name="Slika 22" descr="D:\2021-2022\ISDR\Dan Romov\IMG_20220408_12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1-2022\ISDR\Dan Romov\IMG_20220408_12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40ADC" w:rsidRDefault="00640ADC" w:rsidP="00B55746"/>
    <w:p w:rsidR="00390840" w:rsidRDefault="00334571" w:rsidP="00A539C6">
      <w:pPr>
        <w:jc w:val="both"/>
      </w:pPr>
      <w:r>
        <w:t>P</w:t>
      </w:r>
      <w:r w:rsidR="00A539C6">
        <w:t>raznik smo želeli povezati tudi s prireditvijo za starše romskih učencev, ki smo jo pripravili v sredo, 20. 4. 2022</w:t>
      </w:r>
      <w:r>
        <w:t>,</w:t>
      </w:r>
      <w:r w:rsidR="00A539C6">
        <w:t xml:space="preserve"> ob 16. uri v večnamenskem prostoru šole. Najprej je vsak učenec poskrbel za vabilo staršem. Na veliko veselje vseh, ki smo se trudili s pripravo prireditve, se je vabilu odzva</w:t>
      </w:r>
      <w:r w:rsidR="00F525CC">
        <w:t>lo precej</w:t>
      </w:r>
      <w:r w:rsidR="00A539C6">
        <w:t xml:space="preserve"> staršev, sestric, bratov in ostalih sorodnikov.  Prireditev sta povezovala Tamara </w:t>
      </w:r>
      <w:proofErr w:type="spellStart"/>
      <w:r w:rsidR="00A539C6">
        <w:t>Hudorovac</w:t>
      </w:r>
      <w:proofErr w:type="spellEnd"/>
      <w:r w:rsidR="00A539C6">
        <w:t xml:space="preserve"> (9.</w:t>
      </w:r>
      <w:r>
        <w:t xml:space="preserve"> b</w:t>
      </w:r>
      <w:r w:rsidR="00A539C6">
        <w:t>) in Tadej Novak (9</w:t>
      </w:r>
      <w:r>
        <w:t>. b</w:t>
      </w:r>
      <w:r w:rsidR="00A539C6">
        <w:t xml:space="preserve">), ki sta </w:t>
      </w:r>
      <w:r>
        <w:t>po predvajani romski himni</w:t>
      </w:r>
      <w:r w:rsidR="00F61AF3">
        <w:t xml:space="preserve"> </w:t>
      </w:r>
      <w:r w:rsidR="00A539C6">
        <w:t>povabila k uvodnemu pozdravu  go. ravnateljico Ire</w:t>
      </w:r>
      <w:r w:rsidR="00F525CC">
        <w:t>no Čengija Peterlin. N</w:t>
      </w:r>
      <w:r w:rsidR="00A539C6">
        <w:t xml:space="preserve">avzočim </w:t>
      </w:r>
      <w:r w:rsidR="00F525CC">
        <w:t xml:space="preserve">je </w:t>
      </w:r>
      <w:r w:rsidR="00A539C6">
        <w:t xml:space="preserve">predstavila pomen praznika in starše nagovorila </w:t>
      </w:r>
      <w:r w:rsidR="00F525CC">
        <w:t xml:space="preserve">k še odgovornejšemu odnosu do obiska pouka in šolskega dela. </w:t>
      </w:r>
      <w:r>
        <w:t>Za</w:t>
      </w:r>
      <w:r w:rsidR="00F61AF3">
        <w:t xml:space="preserve">tem so trije tretješolci in četrtošolec zaplesali prisrčen ples </w:t>
      </w:r>
      <w:r>
        <w:t>/</w:t>
      </w:r>
      <w:r w:rsidR="00F61AF3">
        <w:t>To sem jaz, to si ti</w:t>
      </w:r>
      <w:r>
        <w:t>/</w:t>
      </w:r>
      <w:r w:rsidR="00F61AF3">
        <w:t xml:space="preserve"> pod mentorstvom ge. Katje Žibert. Sledil je trebušni ples v izvedbi ge. Teje Brajdič. Za tem smo si na velikem platnu ogledali malce spremenjen posnetek</w:t>
      </w:r>
      <w:r>
        <w:t>, ki</w:t>
      </w:r>
      <w:r w:rsidR="00BC63D3">
        <w:t xml:space="preserve"> smo </w:t>
      </w:r>
      <w:r>
        <w:t xml:space="preserve">mu </w:t>
      </w:r>
      <w:r w:rsidR="00BC63D3">
        <w:t>dodali še želje</w:t>
      </w:r>
      <w:r w:rsidR="00FE0257">
        <w:t xml:space="preserve"> </w:t>
      </w:r>
      <w:r>
        <w:t>nekaterih strokovnih delavcev učencem</w:t>
      </w:r>
      <w:r w:rsidR="00BC63D3">
        <w:t>. Sledila je po</w:t>
      </w:r>
      <w:r w:rsidR="00FE0257">
        <w:t>skočna plesna točka, saj je pet</w:t>
      </w:r>
      <w:r w:rsidR="00BC63D3">
        <w:t xml:space="preserve"> učencev predmetne stopnje, pod vodstvom ge. Teje Brajdič zaplesalo hip-hop ples </w:t>
      </w:r>
      <w:r>
        <w:t>na pesem /</w:t>
      </w:r>
      <w:proofErr w:type="spellStart"/>
      <w:r w:rsidR="00BC63D3">
        <w:t>Echame</w:t>
      </w:r>
      <w:proofErr w:type="spellEnd"/>
      <w:r w:rsidR="00BC63D3">
        <w:t xml:space="preserve"> la </w:t>
      </w:r>
      <w:proofErr w:type="spellStart"/>
      <w:r w:rsidR="00BC63D3">
        <w:t>culpa</w:t>
      </w:r>
      <w:proofErr w:type="spellEnd"/>
      <w:r>
        <w:t>/. Voditelja sta vse navzoče</w:t>
      </w:r>
      <w:r w:rsidR="00BC63D3">
        <w:t xml:space="preserve"> povabila </w:t>
      </w:r>
      <w:r>
        <w:t xml:space="preserve">tudi </w:t>
      </w:r>
      <w:r w:rsidR="00BC63D3">
        <w:t>k ogledu razstave. Za tem sta sedmošolca Alenka Hudorovič in Emilijo Brajdič navzočim strokovnim delavcem v zahvalo za trud in vel</w:t>
      </w:r>
      <w:r>
        <w:t>iko skrbnost pri učnem napredku</w:t>
      </w:r>
      <w:r w:rsidR="00BC63D3">
        <w:t xml:space="preserve"> podarila cvet. </w:t>
      </w:r>
      <w:r w:rsidR="00AA09D6">
        <w:t>Nastopajoči učenci so si ob zaključku zaslužili</w:t>
      </w:r>
      <w:r w:rsidR="00A539C6">
        <w:t xml:space="preserve"> velik aplavz in </w:t>
      </w:r>
      <w:r w:rsidR="00AA09D6">
        <w:t>vsem prisotnim</w:t>
      </w:r>
      <w:r w:rsidR="005162AA">
        <w:t xml:space="preserve"> ponudili </w:t>
      </w:r>
      <w:r>
        <w:t>sladke dobrote, ki so jih predt</w:t>
      </w:r>
      <w:r w:rsidR="005162AA">
        <w:t xml:space="preserve">em </w:t>
      </w:r>
      <w:r w:rsidR="00FE0257">
        <w:t>z zavzetostjo in</w:t>
      </w:r>
      <w:r w:rsidR="00685567">
        <w:t xml:space="preserve"> skrbnostjo </w:t>
      </w:r>
      <w:r w:rsidR="005162AA">
        <w:t>pripravljali z učiteljicami go. Katjo Žibert, go. Ivano Mirtič in go. Anemari Kapler.</w:t>
      </w:r>
      <w:r w:rsidR="00AF4D38">
        <w:t xml:space="preserve"> Prisotni so bili navdušeni nad prireditvijo in izredno pono</w:t>
      </w:r>
      <w:r>
        <w:t>sni na svoje nastopajoče otroke</w:t>
      </w:r>
      <w:r w:rsidR="00AF4D38">
        <w:t xml:space="preserve"> tako na odru kot na posnetku.</w:t>
      </w:r>
    </w:p>
    <w:p w:rsidR="002F4491" w:rsidRDefault="00117811" w:rsidP="00B55746">
      <w:r>
        <w:t xml:space="preserve">V skupini za pripravo šolske </w:t>
      </w:r>
      <w:proofErr w:type="spellStart"/>
      <w:r>
        <w:t>obeležitve</w:t>
      </w:r>
      <w:proofErr w:type="spellEnd"/>
      <w:r>
        <w:t xml:space="preserve"> in prireditve s</w:t>
      </w:r>
      <w:r w:rsidR="00334571">
        <w:t>m</w:t>
      </w:r>
      <w:r>
        <w:t xml:space="preserve">o bili: Jan Cerle, Alenka Hrastar, Anemari Kapler, Ivana Mirtič, Mitja Novak, Igor </w:t>
      </w:r>
      <w:proofErr w:type="spellStart"/>
      <w:r>
        <w:t>Pangrčič</w:t>
      </w:r>
      <w:proofErr w:type="spellEnd"/>
      <w:r>
        <w:t>, Anica Tramte in Katja Žibert.</w:t>
      </w:r>
    </w:p>
    <w:p w:rsidR="00011B76" w:rsidRDefault="00011B76" w:rsidP="00B55746"/>
    <w:p w:rsidR="00011B76" w:rsidRDefault="00011B76" w:rsidP="00B55746"/>
    <w:p w:rsidR="00011B76" w:rsidRDefault="00011B76" w:rsidP="00B55746"/>
    <w:p w:rsidR="00011B76" w:rsidRDefault="00011B76" w:rsidP="00B55746"/>
    <w:p w:rsidR="00011B76" w:rsidRDefault="00011B76" w:rsidP="00FE0257"/>
    <w:p w:rsidR="00011B76" w:rsidRDefault="00011B76" w:rsidP="00B55746"/>
    <w:p w:rsidR="00011B76" w:rsidRDefault="00011B76" w:rsidP="00B5574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4514"/>
      </w:tblGrid>
      <w:tr w:rsidR="007C1B4A" w:rsidTr="00953667">
        <w:tc>
          <w:tcPr>
            <w:tcW w:w="4531" w:type="dxa"/>
          </w:tcPr>
          <w:p w:rsidR="00011B76" w:rsidRDefault="00EE0DD7" w:rsidP="00B55746">
            <w:r w:rsidRPr="00EE0DD7">
              <w:rPr>
                <w:noProof/>
              </w:rPr>
              <w:drawing>
                <wp:inline distT="0" distB="0" distL="0" distR="0">
                  <wp:extent cx="2716807" cy="2132965"/>
                  <wp:effectExtent l="6032" t="0" r="0" b="0"/>
                  <wp:docPr id="23" name="Slika 23" descr="E:\slike 2021-22\20. 8. romska prireditev\IMG_1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like 2021-22\20. 8. romska prireditev\IMG_1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2197" cy="214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11B76" w:rsidRDefault="00C464CC" w:rsidP="00B55746">
            <w:r w:rsidRPr="00C464CC">
              <w:rPr>
                <w:noProof/>
              </w:rPr>
              <w:drawing>
                <wp:inline distT="0" distB="0" distL="0" distR="0">
                  <wp:extent cx="2698115" cy="1793115"/>
                  <wp:effectExtent l="0" t="4445" r="2540" b="2540"/>
                  <wp:docPr id="24" name="Slika 24" descr="E:\slike 2021-22\20. 8. romska prireditev\IMG_1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like 2021-22\20. 8. romska prireditev\IMG_1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38660" cy="182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B4A" w:rsidTr="00953667">
        <w:tc>
          <w:tcPr>
            <w:tcW w:w="4531" w:type="dxa"/>
          </w:tcPr>
          <w:p w:rsidR="00011B76" w:rsidRDefault="006464D4" w:rsidP="00B55746">
            <w:r w:rsidRPr="006464D4">
              <w:rPr>
                <w:noProof/>
              </w:rPr>
              <w:drawing>
                <wp:inline distT="0" distB="0" distL="0" distR="0">
                  <wp:extent cx="2762250" cy="1990725"/>
                  <wp:effectExtent l="0" t="0" r="0" b="9525"/>
                  <wp:docPr id="25" name="Slika 25" descr="E:\slike 2021-22\20. 8. romska prireditev\IMG_1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like 2021-22\20. 8. romska prireditev\IMG_1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11B76" w:rsidRDefault="00BB2AEE" w:rsidP="00B55746">
            <w:r w:rsidRPr="00BB2AEE">
              <w:rPr>
                <w:noProof/>
              </w:rPr>
              <w:drawing>
                <wp:inline distT="0" distB="0" distL="0" distR="0">
                  <wp:extent cx="2733675" cy="2046277"/>
                  <wp:effectExtent l="0" t="0" r="0" b="0"/>
                  <wp:docPr id="26" name="Slika 26" descr="E:\slike 2021-22\20. 8. romska prireditev\IMG_1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slike 2021-22\20. 8. romska prireditev\IMG_1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206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B4A" w:rsidTr="00953667">
        <w:tc>
          <w:tcPr>
            <w:tcW w:w="4531" w:type="dxa"/>
          </w:tcPr>
          <w:p w:rsidR="00011B76" w:rsidRDefault="00614D41" w:rsidP="00B55746">
            <w:r w:rsidRPr="00614D41">
              <w:rPr>
                <w:noProof/>
              </w:rPr>
              <w:drawing>
                <wp:inline distT="0" distB="0" distL="0" distR="0">
                  <wp:extent cx="2743947" cy="1922145"/>
                  <wp:effectExtent l="0" t="8255" r="0" b="0"/>
                  <wp:docPr id="27" name="Slika 27" descr="E:\slike 2021-22\20. 8. romska prireditev\IMG_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like 2021-22\20. 8. romska prireditev\IMG_1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58128" cy="193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011B76" w:rsidRDefault="007C1B4A" w:rsidP="00B55746">
            <w:r w:rsidRPr="007C1B4A">
              <w:rPr>
                <w:noProof/>
              </w:rPr>
              <w:drawing>
                <wp:inline distT="0" distB="0" distL="0" distR="0">
                  <wp:extent cx="2743200" cy="1971675"/>
                  <wp:effectExtent l="4762" t="0" r="4763" b="4762"/>
                  <wp:docPr id="28" name="Slika 28" descr="E:\slike 2021-22\20. 8. romska prireditev\IMG_2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slike 2021-22\20. 8. romska prireditev\IMG_2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2748622" cy="197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1B76" w:rsidRDefault="00011B76" w:rsidP="00B55746"/>
    <w:p w:rsidR="00F71DF6" w:rsidRDefault="00F71DF6" w:rsidP="00B55746"/>
    <w:p w:rsidR="00F71DF6" w:rsidRDefault="00F71DF6" w:rsidP="00B55746"/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C8282E" w:rsidTr="0057682A">
        <w:tc>
          <w:tcPr>
            <w:tcW w:w="4531" w:type="dxa"/>
          </w:tcPr>
          <w:p w:rsidR="00F71DF6" w:rsidRDefault="00052447" w:rsidP="00B55746">
            <w:r w:rsidRPr="00052447">
              <w:rPr>
                <w:noProof/>
              </w:rPr>
              <w:drawing>
                <wp:inline distT="0" distB="0" distL="0" distR="0">
                  <wp:extent cx="2743202" cy="1828800"/>
                  <wp:effectExtent l="0" t="0" r="0" b="0"/>
                  <wp:docPr id="29" name="Slika 29" descr="E:\slike 2021-22\20. 8. romska prireditev\IMG_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like 2021-22\20. 8. romska prireditev\IMG_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088" cy="183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71DF6" w:rsidRDefault="00C8282E" w:rsidP="00B55746">
            <w:r w:rsidRPr="00C8282E">
              <w:rPr>
                <w:noProof/>
              </w:rPr>
              <w:drawing>
                <wp:inline distT="0" distB="0" distL="0" distR="0">
                  <wp:extent cx="2743200" cy="1828800"/>
                  <wp:effectExtent l="0" t="0" r="0" b="0"/>
                  <wp:docPr id="30" name="Slika 30" descr="E:\slike 2021-22\20. 8. romska prireditev\IMG_1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like 2021-22\20. 8. romska prireditev\IMG_1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DF6" w:rsidRDefault="00F71DF6" w:rsidP="00B55746"/>
    <w:p w:rsidR="00117811" w:rsidRDefault="00117811" w:rsidP="00B55746">
      <w:r>
        <w:t>Foto</w:t>
      </w:r>
      <w:r w:rsidR="00334571">
        <w:t xml:space="preserve">grafiral </w:t>
      </w:r>
      <w:r>
        <w:t>Jan Cerle</w:t>
      </w:r>
    </w:p>
    <w:p w:rsidR="00117811" w:rsidRDefault="00334571" w:rsidP="00B55746">
      <w:r>
        <w:t>Zapisali</w:t>
      </w:r>
      <w:r w:rsidR="00861EB9">
        <w:t xml:space="preserve"> Alenka Hrastar (šolska </w:t>
      </w:r>
      <w:proofErr w:type="spellStart"/>
      <w:r w:rsidR="00861EB9">
        <w:t>obeležitev</w:t>
      </w:r>
      <w:proofErr w:type="spellEnd"/>
      <w:r w:rsidR="00861EB9">
        <w:t xml:space="preserve">) in </w:t>
      </w:r>
      <w:proofErr w:type="spellStart"/>
      <w:r w:rsidR="00861EB9">
        <w:t>Anemari</w:t>
      </w:r>
      <w:proofErr w:type="spellEnd"/>
      <w:r w:rsidR="00861EB9">
        <w:t xml:space="preserve"> </w:t>
      </w:r>
      <w:proofErr w:type="spellStart"/>
      <w:r w:rsidR="00861EB9">
        <w:t>Kapler</w:t>
      </w:r>
      <w:proofErr w:type="spellEnd"/>
      <w:r w:rsidR="00861EB9">
        <w:t xml:space="preserve"> (prireditev za starše)</w:t>
      </w:r>
    </w:p>
    <w:p w:rsidR="003C648E" w:rsidRDefault="003C648E" w:rsidP="00B55746">
      <w:bookmarkStart w:id="0" w:name="_GoBack"/>
      <w:bookmarkEnd w:id="0"/>
    </w:p>
    <w:sectPr w:rsidR="003C64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2566C"/>
    <w:multiLevelType w:val="hybridMultilevel"/>
    <w:tmpl w:val="6E3C9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934DE"/>
    <w:multiLevelType w:val="hybridMultilevel"/>
    <w:tmpl w:val="6E3C9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12"/>
    <w:rsid w:val="000006EF"/>
    <w:rsid w:val="00011B76"/>
    <w:rsid w:val="00017342"/>
    <w:rsid w:val="00052447"/>
    <w:rsid w:val="000823B9"/>
    <w:rsid w:val="000915C0"/>
    <w:rsid w:val="000B63D1"/>
    <w:rsid w:val="000D0F86"/>
    <w:rsid w:val="001074D0"/>
    <w:rsid w:val="00117811"/>
    <w:rsid w:val="002541A8"/>
    <w:rsid w:val="002F4491"/>
    <w:rsid w:val="00334571"/>
    <w:rsid w:val="00337CB2"/>
    <w:rsid w:val="00390840"/>
    <w:rsid w:val="003C648E"/>
    <w:rsid w:val="003D12E7"/>
    <w:rsid w:val="004505E5"/>
    <w:rsid w:val="0048369B"/>
    <w:rsid w:val="00493D57"/>
    <w:rsid w:val="005162AA"/>
    <w:rsid w:val="0057682A"/>
    <w:rsid w:val="005E2DF1"/>
    <w:rsid w:val="00614D41"/>
    <w:rsid w:val="00640ADC"/>
    <w:rsid w:val="006464D4"/>
    <w:rsid w:val="00656F19"/>
    <w:rsid w:val="006600EE"/>
    <w:rsid w:val="00685567"/>
    <w:rsid w:val="007076E1"/>
    <w:rsid w:val="00774708"/>
    <w:rsid w:val="007C1B4A"/>
    <w:rsid w:val="007C26AD"/>
    <w:rsid w:val="00861EB9"/>
    <w:rsid w:val="00943C4E"/>
    <w:rsid w:val="00953667"/>
    <w:rsid w:val="009D753F"/>
    <w:rsid w:val="00A539C6"/>
    <w:rsid w:val="00A74802"/>
    <w:rsid w:val="00AA09D6"/>
    <w:rsid w:val="00AD6912"/>
    <w:rsid w:val="00AF4D38"/>
    <w:rsid w:val="00B55746"/>
    <w:rsid w:val="00BB2AEE"/>
    <w:rsid w:val="00BC63D3"/>
    <w:rsid w:val="00C464CC"/>
    <w:rsid w:val="00C8282E"/>
    <w:rsid w:val="00D40B7D"/>
    <w:rsid w:val="00D43084"/>
    <w:rsid w:val="00EE0DD7"/>
    <w:rsid w:val="00F525CC"/>
    <w:rsid w:val="00F61AF3"/>
    <w:rsid w:val="00F71DF6"/>
    <w:rsid w:val="00FE0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428B49-346B-421C-A674-420AE98EC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006EF"/>
    <w:pPr>
      <w:spacing w:after="200" w:line="276" w:lineRule="auto"/>
    </w:pPr>
    <w:rPr>
      <w:rFonts w:eastAsiaTheme="minorEastAsia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00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541A8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Glava">
    <w:name w:val="header"/>
    <w:basedOn w:val="Navaden"/>
    <w:link w:val="GlavaZnak"/>
    <w:uiPriority w:val="99"/>
    <w:unhideWhenUsed/>
    <w:rsid w:val="00656F1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GlavaZnak">
    <w:name w:val="Glava Znak"/>
    <w:basedOn w:val="Privzetapisavaodstavka"/>
    <w:link w:val="Glava"/>
    <w:uiPriority w:val="99"/>
    <w:rsid w:val="00656F19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Hiperpovezava">
    <w:name w:val="Hyperlink"/>
    <w:rsid w:val="00656F19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7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76E1"/>
    <w:rPr>
      <w:rFonts w:ascii="Segoe UI" w:eastAsiaTheme="minorEastAsia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-skocjan@guest.arnes.s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83702C99.dotm</Template>
  <TotalTime>1</TotalTime>
  <Pages>5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Anemari Kapler</dc:creator>
  <cp:keywords/>
  <dc:description/>
  <cp:lastModifiedBy>Vesna Voglar</cp:lastModifiedBy>
  <cp:revision>3</cp:revision>
  <cp:lastPrinted>2022-04-22T09:55:00Z</cp:lastPrinted>
  <dcterms:created xsi:type="dcterms:W3CDTF">2022-04-26T04:47:00Z</dcterms:created>
  <dcterms:modified xsi:type="dcterms:W3CDTF">2022-04-26T04:47:00Z</dcterms:modified>
</cp:coreProperties>
</file>