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F9B" w:rsidRPr="000F20BE" w:rsidRDefault="000F20BE" w:rsidP="00B513BD">
      <w:pPr>
        <w:rPr>
          <w:sz w:val="28"/>
          <w:szCs w:val="28"/>
        </w:rPr>
      </w:pPr>
      <w:r w:rsidRPr="000F20BE">
        <w:rPr>
          <w:sz w:val="28"/>
          <w:szCs w:val="28"/>
        </w:rPr>
        <w:t>Ekskurzija osmošolcev</w:t>
      </w:r>
      <w:r w:rsidR="00A34F9B" w:rsidRPr="000F20BE">
        <w:rPr>
          <w:sz w:val="28"/>
          <w:szCs w:val="28"/>
        </w:rPr>
        <w:t xml:space="preserve"> OŠ Fra</w:t>
      </w:r>
      <w:r w:rsidRPr="000F20BE">
        <w:rPr>
          <w:sz w:val="28"/>
          <w:szCs w:val="28"/>
        </w:rPr>
        <w:t>na Metelka Škocjan</w:t>
      </w:r>
      <w:r w:rsidR="00A34F9B" w:rsidRPr="000F20BE">
        <w:rPr>
          <w:sz w:val="28"/>
          <w:szCs w:val="28"/>
        </w:rPr>
        <w:t xml:space="preserve"> - Po poti osamosvojitvene vojne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>Zveza  veteranov vojne za Slovenijo Dolenjske</w:t>
      </w:r>
      <w:r w:rsidR="006D2505">
        <w:rPr>
          <w:sz w:val="24"/>
          <w:szCs w:val="24"/>
        </w:rPr>
        <w:t xml:space="preserve"> je 22. oktobra 2019</w:t>
      </w:r>
      <w:r w:rsidRPr="000F20BE">
        <w:rPr>
          <w:sz w:val="24"/>
          <w:szCs w:val="24"/>
        </w:rPr>
        <w:t xml:space="preserve"> organizirala ekskurzijo Po poti osamosvojitvene vojne.  </w:t>
      </w:r>
      <w:r w:rsidR="00A34F9B" w:rsidRPr="000F20BE">
        <w:rPr>
          <w:sz w:val="24"/>
          <w:szCs w:val="24"/>
        </w:rPr>
        <w:t>Ekskurzij</w:t>
      </w:r>
      <w:r w:rsidR="006D2505">
        <w:rPr>
          <w:sz w:val="24"/>
          <w:szCs w:val="24"/>
        </w:rPr>
        <w:t>e smo se udeležili osmošolci z razredničarkama</w:t>
      </w:r>
      <w:r w:rsidR="00A34F9B" w:rsidRPr="000F20BE">
        <w:rPr>
          <w:sz w:val="24"/>
          <w:szCs w:val="24"/>
        </w:rPr>
        <w:t xml:space="preserve">. </w:t>
      </w:r>
      <w:r w:rsidRPr="000F20BE">
        <w:rPr>
          <w:sz w:val="24"/>
          <w:szCs w:val="24"/>
        </w:rPr>
        <w:t xml:space="preserve">Popeljali so nas na prizorišče bojev v </w:t>
      </w:r>
      <w:proofErr w:type="spellStart"/>
      <w:r w:rsidRPr="000F20BE">
        <w:rPr>
          <w:sz w:val="24"/>
          <w:szCs w:val="24"/>
        </w:rPr>
        <w:t>Pogance</w:t>
      </w:r>
      <w:proofErr w:type="spellEnd"/>
      <w:r w:rsidRPr="000F20BE">
        <w:rPr>
          <w:sz w:val="24"/>
          <w:szCs w:val="24"/>
        </w:rPr>
        <w:t xml:space="preserve"> in Medvedjek. </w:t>
      </w:r>
      <w:r w:rsidR="006D2505">
        <w:rPr>
          <w:sz w:val="24"/>
          <w:szCs w:val="24"/>
        </w:rPr>
        <w:t>Sprejeli so nas tudi v vojašnici</w:t>
      </w:r>
      <w:r w:rsidRPr="000F20BE">
        <w:rPr>
          <w:sz w:val="24"/>
          <w:szCs w:val="24"/>
        </w:rPr>
        <w:t xml:space="preserve"> Franca Uršiča v Novem mestu, kjer so nam predstavili osamosvojitveno vojno s pomočjo muzejske zbirke. Med samim obiskom vojašnice so nas tudi pogostili s toplo malico. Zanimivo je bilo poslušati pričevanje samih udeležencev osamosvojitvene vojne: predsednika OZVVS Dolenjske Antona </w:t>
      </w:r>
      <w:proofErr w:type="spellStart"/>
      <w:r w:rsidRPr="000F20BE">
        <w:rPr>
          <w:sz w:val="24"/>
          <w:szCs w:val="24"/>
        </w:rPr>
        <w:t>Klobčaverja</w:t>
      </w:r>
      <w:proofErr w:type="spellEnd"/>
      <w:r w:rsidRPr="000F20BE">
        <w:rPr>
          <w:sz w:val="24"/>
          <w:szCs w:val="24"/>
        </w:rPr>
        <w:t xml:space="preserve">, generalpodpolkovnika Albina Gutmana, poveljnika vojašnice polkovnika Vasilija </w:t>
      </w:r>
      <w:proofErr w:type="spellStart"/>
      <w:r w:rsidRPr="000F20BE">
        <w:rPr>
          <w:sz w:val="24"/>
          <w:szCs w:val="24"/>
        </w:rPr>
        <w:t>Maraša</w:t>
      </w:r>
      <w:proofErr w:type="spellEnd"/>
      <w:r w:rsidRPr="000F20BE">
        <w:rPr>
          <w:sz w:val="24"/>
          <w:szCs w:val="24"/>
        </w:rPr>
        <w:t xml:space="preserve"> in podpredsednika ZVVS brigadirja Marjana Grabnarja. Ves čas nas je spremljal  in koordiniral našo ekskurzijo  podpredsednik OZVVS Dolenjske Franc Anderlič. </w:t>
      </w:r>
      <w:r w:rsidR="00A34F9B" w:rsidRPr="000F20BE">
        <w:rPr>
          <w:sz w:val="24"/>
          <w:szCs w:val="24"/>
        </w:rPr>
        <w:t xml:space="preserve"> Hvala vsem, ki so se trudili za poučno ekskurzijo in približali dogajanja v letu 1991 našim osmošolcem.</w:t>
      </w:r>
      <w:r w:rsidR="006D2505">
        <w:rPr>
          <w:sz w:val="24"/>
          <w:szCs w:val="24"/>
        </w:rPr>
        <w:t xml:space="preserve">  Organizatorji so naši šoli darovali knjigi Vloga TO Dolenjske v procesu osamosvajanja Slovenije na vojaškem področju in Teritorialna obramba Dolenjske 1968-1995. Knjigi bosta obogatili našo šolsko knjižnico in služili temu, da bomo več vedeli o osamosvojitveni vojni.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>Nekaj vtisov</w:t>
      </w:r>
      <w:r w:rsidR="00455419">
        <w:rPr>
          <w:sz w:val="24"/>
          <w:szCs w:val="24"/>
        </w:rPr>
        <w:t xml:space="preserve"> osmošolcev</w:t>
      </w:r>
      <w:r w:rsidRPr="000F20BE">
        <w:rPr>
          <w:sz w:val="24"/>
          <w:szCs w:val="24"/>
        </w:rPr>
        <w:t>: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Elena: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Bilo je poučno in zanimivo. Izvedela sem veliko nam novega o osamosvojitveni vojni 1991.</w:t>
      </w:r>
      <w:r w:rsidR="00A34F9B" w:rsidRPr="000F20BE">
        <w:rPr>
          <w:sz w:val="24"/>
          <w:szCs w:val="24"/>
        </w:rPr>
        <w:t>«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Leja: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 xml:space="preserve">Všeč so mi bila </w:t>
      </w:r>
      <w:r w:rsidR="00197B48" w:rsidRPr="000F20BE">
        <w:rPr>
          <w:sz w:val="24"/>
          <w:szCs w:val="24"/>
        </w:rPr>
        <w:t>pripovedovanja udeležencev vojne za osamosvojitev.</w:t>
      </w:r>
      <w:r w:rsidR="00A34F9B" w:rsidRPr="000F20BE">
        <w:rPr>
          <w:sz w:val="24"/>
          <w:szCs w:val="24"/>
        </w:rPr>
        <w:t>«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Ema: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Všeč mi je bilo, da so nam predstavili muzej</w:t>
      </w:r>
      <w:r w:rsidR="00A34F9B" w:rsidRPr="000F20BE">
        <w:rPr>
          <w:sz w:val="24"/>
          <w:szCs w:val="24"/>
        </w:rPr>
        <w:t xml:space="preserve"> v vojašnici</w:t>
      </w:r>
      <w:r w:rsidRPr="000F20BE">
        <w:rPr>
          <w:sz w:val="24"/>
          <w:szCs w:val="24"/>
        </w:rPr>
        <w:t>.</w:t>
      </w:r>
      <w:r w:rsidR="00A34F9B" w:rsidRPr="000F20BE">
        <w:rPr>
          <w:sz w:val="24"/>
          <w:szCs w:val="24"/>
        </w:rPr>
        <w:t>«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Blaž: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Na ekskurziji je bilo zelo zanimivo, saj o osamosvojitveni vojni nisem vedel veliko.</w:t>
      </w:r>
      <w:r w:rsidR="00A34F9B" w:rsidRPr="000F20BE">
        <w:rPr>
          <w:sz w:val="24"/>
          <w:szCs w:val="24"/>
        </w:rPr>
        <w:t>«</w:t>
      </w:r>
    </w:p>
    <w:p w:rsidR="00B513BD" w:rsidRPr="000F20BE" w:rsidRDefault="00B513BD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Joško: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Zanimivo mi je bilo v muzeju, kjer sem videl različno opremo, orožje.</w:t>
      </w:r>
      <w:r w:rsidR="00A34F9B" w:rsidRPr="000F20BE">
        <w:rPr>
          <w:sz w:val="24"/>
          <w:szCs w:val="24"/>
        </w:rPr>
        <w:t>«</w:t>
      </w:r>
    </w:p>
    <w:p w:rsidR="00197B48" w:rsidRPr="000F20BE" w:rsidRDefault="00197B48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Tjaša: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Všeč nam je bila tudi vojaška topla malica.</w:t>
      </w:r>
      <w:r w:rsidR="00A34F9B" w:rsidRPr="000F20BE">
        <w:rPr>
          <w:sz w:val="24"/>
          <w:szCs w:val="24"/>
        </w:rPr>
        <w:t>«</w:t>
      </w:r>
    </w:p>
    <w:p w:rsidR="00197B48" w:rsidRPr="000F20BE" w:rsidRDefault="00197B48" w:rsidP="00B513BD">
      <w:pPr>
        <w:rPr>
          <w:sz w:val="24"/>
          <w:szCs w:val="24"/>
        </w:rPr>
      </w:pPr>
      <w:r w:rsidRPr="000F20BE">
        <w:rPr>
          <w:sz w:val="24"/>
          <w:szCs w:val="24"/>
        </w:rPr>
        <w:t xml:space="preserve">Blažka: </w:t>
      </w:r>
      <w:r w:rsidR="00A34F9B" w:rsidRPr="000F20BE">
        <w:rPr>
          <w:sz w:val="24"/>
          <w:szCs w:val="24"/>
        </w:rPr>
        <w:t>»</w:t>
      </w:r>
      <w:r w:rsidRPr="000F20BE">
        <w:rPr>
          <w:sz w:val="24"/>
          <w:szCs w:val="24"/>
        </w:rPr>
        <w:t>Na koncu smo imeli na Medvedjeku kviz. Tisti, ki smo odgovarjali na vprašanja</w:t>
      </w:r>
      <w:r w:rsidR="00455419">
        <w:rPr>
          <w:sz w:val="24"/>
          <w:szCs w:val="24"/>
        </w:rPr>
        <w:t>,</w:t>
      </w:r>
      <w:r w:rsidRPr="000F20BE">
        <w:rPr>
          <w:sz w:val="24"/>
          <w:szCs w:val="24"/>
        </w:rPr>
        <w:t xml:space="preserve"> smo kot nagrado dobili kemični svinčnik. Preživeli smo zanimivo dopoldne.</w:t>
      </w:r>
      <w:r w:rsidR="00A34F9B" w:rsidRPr="000F20BE">
        <w:rPr>
          <w:sz w:val="24"/>
          <w:szCs w:val="24"/>
        </w:rPr>
        <w:t>«</w:t>
      </w:r>
    </w:p>
    <w:p w:rsidR="00455419" w:rsidRDefault="00455419" w:rsidP="00B513BD"/>
    <w:p w:rsidR="00F06833" w:rsidRDefault="00B513BD" w:rsidP="00B513BD">
      <w:r>
        <w:t xml:space="preserve">                                                   </w:t>
      </w:r>
      <w:r w:rsidR="000F20BE">
        <w:t xml:space="preserve">                                                  </w:t>
      </w:r>
      <w:r>
        <w:t xml:space="preserve">    Zapisala: Ga</w:t>
      </w:r>
      <w:r w:rsidR="000F20BE">
        <w:t xml:space="preserve">brijela Kovač </w:t>
      </w:r>
    </w:p>
    <w:p w:rsidR="00455419" w:rsidRDefault="00455419" w:rsidP="00B513BD">
      <w:r>
        <w:rPr>
          <w:noProof/>
          <w:lang w:eastAsia="sl-SI"/>
        </w:rPr>
        <w:lastRenderedPageBreak/>
        <w:drawing>
          <wp:inline distT="0" distB="0" distL="0" distR="0">
            <wp:extent cx="4460240" cy="3345180"/>
            <wp:effectExtent l="0" t="0" r="0" b="7620"/>
            <wp:docPr id="2" name="Slika 2" descr="C:\Users\Gabrijela Kovac\Pictures\slike 5.11.2019\IMG_20191022_09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jela Kovac\Pictures\slike 5.11.2019\IMG_20191022_092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66" cy="33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Poganci</w:t>
      </w:r>
      <w:proofErr w:type="spellEnd"/>
    </w:p>
    <w:p w:rsidR="00455419" w:rsidRDefault="0089184C" w:rsidP="00B513BD">
      <w:r>
        <w:rPr>
          <w:noProof/>
          <w:lang w:eastAsia="sl-SI"/>
        </w:rPr>
        <w:drawing>
          <wp:inline distT="0" distB="0" distL="0" distR="0">
            <wp:extent cx="4488180" cy="3366136"/>
            <wp:effectExtent l="0" t="0" r="7620" b="5715"/>
            <wp:docPr id="3" name="Slika 3" descr="C:\Users\Gabrijela Kovac\Pictures\slike 5.11.2019\IMG_20191022_1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jela Kovac\Pictures\slike 5.11.2019\IMG_20191022_10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71" cy="33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Muzej v vojašnici</w:t>
      </w:r>
    </w:p>
    <w:p w:rsidR="0089184C" w:rsidRDefault="0089184C" w:rsidP="00B513BD">
      <w:r>
        <w:rPr>
          <w:noProof/>
          <w:lang w:eastAsia="sl-SI"/>
        </w:rPr>
        <w:lastRenderedPageBreak/>
        <w:drawing>
          <wp:inline distT="0" distB="0" distL="0" distR="0">
            <wp:extent cx="4953000" cy="3714751"/>
            <wp:effectExtent l="0" t="0" r="0" b="0"/>
            <wp:docPr id="4" name="Slika 4" descr="C:\Users\Gabrijela Kovac\Pictures\slike 5.11.2019\IMG_20191022_12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jela Kovac\Pictures\slike 5.11.2019\IMG_20191022_12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73" cy="371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Medvedjek</w:t>
      </w:r>
    </w:p>
    <w:p w:rsidR="0089184C" w:rsidRDefault="0089184C" w:rsidP="00B513BD">
      <w:r>
        <w:rPr>
          <w:noProof/>
          <w:lang w:eastAsia="sl-SI"/>
        </w:rPr>
        <w:drawing>
          <wp:inline distT="0" distB="0" distL="0" distR="0">
            <wp:extent cx="5008881" cy="3756660"/>
            <wp:effectExtent l="0" t="0" r="1270" b="0"/>
            <wp:docPr id="5" name="Slika 5" descr="C:\Users\Gabrijela Kovac\Pictures\slike 5.11.2019\IMG_20191022_12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rijela Kovac\Pictures\slike 5.11.2019\IMG_20191022_121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37" cy="375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Medv</w:t>
      </w:r>
      <w:bookmarkStart w:id="0" w:name="_GoBack"/>
      <w:bookmarkEnd w:id="0"/>
      <w:r>
        <w:t>edjek</w:t>
      </w:r>
    </w:p>
    <w:sectPr w:rsidR="008918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69B"/>
    <w:rsid w:val="0000004F"/>
    <w:rsid w:val="00001E99"/>
    <w:rsid w:val="00002AF3"/>
    <w:rsid w:val="000042F6"/>
    <w:rsid w:val="00005881"/>
    <w:rsid w:val="00005EBA"/>
    <w:rsid w:val="0000619E"/>
    <w:rsid w:val="000061EA"/>
    <w:rsid w:val="00006E46"/>
    <w:rsid w:val="00007078"/>
    <w:rsid w:val="0000737C"/>
    <w:rsid w:val="000073D1"/>
    <w:rsid w:val="0000761B"/>
    <w:rsid w:val="00010497"/>
    <w:rsid w:val="00010571"/>
    <w:rsid w:val="00012957"/>
    <w:rsid w:val="00013020"/>
    <w:rsid w:val="00013F43"/>
    <w:rsid w:val="00014096"/>
    <w:rsid w:val="00014516"/>
    <w:rsid w:val="00014592"/>
    <w:rsid w:val="00014A61"/>
    <w:rsid w:val="00015124"/>
    <w:rsid w:val="00015385"/>
    <w:rsid w:val="000159BC"/>
    <w:rsid w:val="00015B26"/>
    <w:rsid w:val="0001678B"/>
    <w:rsid w:val="00016B5E"/>
    <w:rsid w:val="000204BF"/>
    <w:rsid w:val="000213FD"/>
    <w:rsid w:val="00021684"/>
    <w:rsid w:val="00021FC6"/>
    <w:rsid w:val="0002272B"/>
    <w:rsid w:val="00022C67"/>
    <w:rsid w:val="00022CC3"/>
    <w:rsid w:val="00023FA6"/>
    <w:rsid w:val="000241CE"/>
    <w:rsid w:val="00025B68"/>
    <w:rsid w:val="00027BD6"/>
    <w:rsid w:val="00027DAF"/>
    <w:rsid w:val="0003050C"/>
    <w:rsid w:val="00030C27"/>
    <w:rsid w:val="00031238"/>
    <w:rsid w:val="000313F3"/>
    <w:rsid w:val="00031990"/>
    <w:rsid w:val="00032377"/>
    <w:rsid w:val="000326CC"/>
    <w:rsid w:val="00032F78"/>
    <w:rsid w:val="00032FA7"/>
    <w:rsid w:val="000335BA"/>
    <w:rsid w:val="000337A3"/>
    <w:rsid w:val="00033F39"/>
    <w:rsid w:val="00034791"/>
    <w:rsid w:val="000359CD"/>
    <w:rsid w:val="0003628E"/>
    <w:rsid w:val="000362E4"/>
    <w:rsid w:val="0003691B"/>
    <w:rsid w:val="00037025"/>
    <w:rsid w:val="000373D1"/>
    <w:rsid w:val="0004081C"/>
    <w:rsid w:val="00040A9B"/>
    <w:rsid w:val="00040C38"/>
    <w:rsid w:val="0004103B"/>
    <w:rsid w:val="00041491"/>
    <w:rsid w:val="00041A83"/>
    <w:rsid w:val="0004208D"/>
    <w:rsid w:val="000424C9"/>
    <w:rsid w:val="00042C97"/>
    <w:rsid w:val="00042FF1"/>
    <w:rsid w:val="00043195"/>
    <w:rsid w:val="00044A77"/>
    <w:rsid w:val="00044B75"/>
    <w:rsid w:val="000453C6"/>
    <w:rsid w:val="00045757"/>
    <w:rsid w:val="00045A77"/>
    <w:rsid w:val="00045C43"/>
    <w:rsid w:val="00046025"/>
    <w:rsid w:val="0004658F"/>
    <w:rsid w:val="000465D3"/>
    <w:rsid w:val="00046698"/>
    <w:rsid w:val="00050C6A"/>
    <w:rsid w:val="00050EA9"/>
    <w:rsid w:val="000520A2"/>
    <w:rsid w:val="000521B9"/>
    <w:rsid w:val="00052CFA"/>
    <w:rsid w:val="0005327A"/>
    <w:rsid w:val="00053DC7"/>
    <w:rsid w:val="00054CC1"/>
    <w:rsid w:val="00055724"/>
    <w:rsid w:val="0005589E"/>
    <w:rsid w:val="0005635C"/>
    <w:rsid w:val="00056737"/>
    <w:rsid w:val="00056A24"/>
    <w:rsid w:val="00056DD2"/>
    <w:rsid w:val="00057CBE"/>
    <w:rsid w:val="00061BBA"/>
    <w:rsid w:val="00062045"/>
    <w:rsid w:val="0006216D"/>
    <w:rsid w:val="000628BF"/>
    <w:rsid w:val="0006295A"/>
    <w:rsid w:val="0006298A"/>
    <w:rsid w:val="00062D57"/>
    <w:rsid w:val="00062E5C"/>
    <w:rsid w:val="0006362B"/>
    <w:rsid w:val="00064216"/>
    <w:rsid w:val="00064C90"/>
    <w:rsid w:val="000653DD"/>
    <w:rsid w:val="00065730"/>
    <w:rsid w:val="00065BFA"/>
    <w:rsid w:val="00066576"/>
    <w:rsid w:val="000675E2"/>
    <w:rsid w:val="00067D5C"/>
    <w:rsid w:val="00067F3E"/>
    <w:rsid w:val="000704D5"/>
    <w:rsid w:val="00070A51"/>
    <w:rsid w:val="00070C16"/>
    <w:rsid w:val="00071B46"/>
    <w:rsid w:val="00071B60"/>
    <w:rsid w:val="00071BB4"/>
    <w:rsid w:val="000721C7"/>
    <w:rsid w:val="000723BE"/>
    <w:rsid w:val="00073853"/>
    <w:rsid w:val="0007388D"/>
    <w:rsid w:val="00074959"/>
    <w:rsid w:val="00074F9E"/>
    <w:rsid w:val="00075CF3"/>
    <w:rsid w:val="0007667D"/>
    <w:rsid w:val="00076A32"/>
    <w:rsid w:val="00076BC7"/>
    <w:rsid w:val="00080661"/>
    <w:rsid w:val="000809A8"/>
    <w:rsid w:val="00080A6F"/>
    <w:rsid w:val="00080D94"/>
    <w:rsid w:val="00080E89"/>
    <w:rsid w:val="00081088"/>
    <w:rsid w:val="0008129F"/>
    <w:rsid w:val="00082593"/>
    <w:rsid w:val="00083265"/>
    <w:rsid w:val="00083415"/>
    <w:rsid w:val="00083E08"/>
    <w:rsid w:val="00084021"/>
    <w:rsid w:val="00085319"/>
    <w:rsid w:val="00085AFA"/>
    <w:rsid w:val="000866C8"/>
    <w:rsid w:val="00087CD9"/>
    <w:rsid w:val="00087F2A"/>
    <w:rsid w:val="000916AA"/>
    <w:rsid w:val="00091EF1"/>
    <w:rsid w:val="00092DD4"/>
    <w:rsid w:val="0009373A"/>
    <w:rsid w:val="00093C5D"/>
    <w:rsid w:val="00093D50"/>
    <w:rsid w:val="000940E8"/>
    <w:rsid w:val="0009414B"/>
    <w:rsid w:val="000943AE"/>
    <w:rsid w:val="000947D0"/>
    <w:rsid w:val="000949F8"/>
    <w:rsid w:val="0009500C"/>
    <w:rsid w:val="00095050"/>
    <w:rsid w:val="000955BB"/>
    <w:rsid w:val="00095F62"/>
    <w:rsid w:val="000966E4"/>
    <w:rsid w:val="00096BED"/>
    <w:rsid w:val="0009749D"/>
    <w:rsid w:val="00097537"/>
    <w:rsid w:val="00097C90"/>
    <w:rsid w:val="000A076E"/>
    <w:rsid w:val="000A07A0"/>
    <w:rsid w:val="000A07CC"/>
    <w:rsid w:val="000A0BEB"/>
    <w:rsid w:val="000A1275"/>
    <w:rsid w:val="000A1551"/>
    <w:rsid w:val="000A2041"/>
    <w:rsid w:val="000A20B5"/>
    <w:rsid w:val="000A2FAE"/>
    <w:rsid w:val="000A3499"/>
    <w:rsid w:val="000A351C"/>
    <w:rsid w:val="000A3649"/>
    <w:rsid w:val="000A425B"/>
    <w:rsid w:val="000A4414"/>
    <w:rsid w:val="000A4F82"/>
    <w:rsid w:val="000A500D"/>
    <w:rsid w:val="000A5320"/>
    <w:rsid w:val="000A5335"/>
    <w:rsid w:val="000A5389"/>
    <w:rsid w:val="000A5AAB"/>
    <w:rsid w:val="000A5CDD"/>
    <w:rsid w:val="000A6537"/>
    <w:rsid w:val="000A6CDA"/>
    <w:rsid w:val="000A6F18"/>
    <w:rsid w:val="000A7098"/>
    <w:rsid w:val="000A71F1"/>
    <w:rsid w:val="000A7D9B"/>
    <w:rsid w:val="000B009D"/>
    <w:rsid w:val="000B1C71"/>
    <w:rsid w:val="000B2ED3"/>
    <w:rsid w:val="000B35A1"/>
    <w:rsid w:val="000B35CB"/>
    <w:rsid w:val="000B364C"/>
    <w:rsid w:val="000B3762"/>
    <w:rsid w:val="000B40A0"/>
    <w:rsid w:val="000B580A"/>
    <w:rsid w:val="000B5AF2"/>
    <w:rsid w:val="000B5F6A"/>
    <w:rsid w:val="000B62DE"/>
    <w:rsid w:val="000B6405"/>
    <w:rsid w:val="000B64E3"/>
    <w:rsid w:val="000B64F3"/>
    <w:rsid w:val="000B670F"/>
    <w:rsid w:val="000B7A7B"/>
    <w:rsid w:val="000B7A7C"/>
    <w:rsid w:val="000B7E33"/>
    <w:rsid w:val="000C071E"/>
    <w:rsid w:val="000C0D94"/>
    <w:rsid w:val="000C0DB1"/>
    <w:rsid w:val="000C13F8"/>
    <w:rsid w:val="000C1733"/>
    <w:rsid w:val="000C2557"/>
    <w:rsid w:val="000C2E3F"/>
    <w:rsid w:val="000C3393"/>
    <w:rsid w:val="000C3C54"/>
    <w:rsid w:val="000C3DE2"/>
    <w:rsid w:val="000C3EB4"/>
    <w:rsid w:val="000C3FAE"/>
    <w:rsid w:val="000C48BE"/>
    <w:rsid w:val="000C5E26"/>
    <w:rsid w:val="000C6213"/>
    <w:rsid w:val="000C63AD"/>
    <w:rsid w:val="000C657C"/>
    <w:rsid w:val="000C688D"/>
    <w:rsid w:val="000D03A1"/>
    <w:rsid w:val="000D08C8"/>
    <w:rsid w:val="000D0B76"/>
    <w:rsid w:val="000D0BD2"/>
    <w:rsid w:val="000D10B8"/>
    <w:rsid w:val="000D161D"/>
    <w:rsid w:val="000D1D90"/>
    <w:rsid w:val="000D4469"/>
    <w:rsid w:val="000D4C7A"/>
    <w:rsid w:val="000D5564"/>
    <w:rsid w:val="000D56BD"/>
    <w:rsid w:val="000D7005"/>
    <w:rsid w:val="000D72D1"/>
    <w:rsid w:val="000E01D6"/>
    <w:rsid w:val="000E09E4"/>
    <w:rsid w:val="000E0D53"/>
    <w:rsid w:val="000E125B"/>
    <w:rsid w:val="000E2182"/>
    <w:rsid w:val="000E3D04"/>
    <w:rsid w:val="000E3E27"/>
    <w:rsid w:val="000E42CF"/>
    <w:rsid w:val="000E4587"/>
    <w:rsid w:val="000E4907"/>
    <w:rsid w:val="000E57AE"/>
    <w:rsid w:val="000E5CAE"/>
    <w:rsid w:val="000E60AF"/>
    <w:rsid w:val="000E65D3"/>
    <w:rsid w:val="000E699D"/>
    <w:rsid w:val="000E6CD5"/>
    <w:rsid w:val="000E744F"/>
    <w:rsid w:val="000E78D6"/>
    <w:rsid w:val="000E7A1A"/>
    <w:rsid w:val="000E7D1C"/>
    <w:rsid w:val="000F091E"/>
    <w:rsid w:val="000F0E8B"/>
    <w:rsid w:val="000F1341"/>
    <w:rsid w:val="000F15EC"/>
    <w:rsid w:val="000F1C43"/>
    <w:rsid w:val="000F20BE"/>
    <w:rsid w:val="000F21F7"/>
    <w:rsid w:val="000F256D"/>
    <w:rsid w:val="000F2E37"/>
    <w:rsid w:val="000F30E4"/>
    <w:rsid w:val="000F32AA"/>
    <w:rsid w:val="000F3D01"/>
    <w:rsid w:val="000F472B"/>
    <w:rsid w:val="000F4AFD"/>
    <w:rsid w:val="000F584C"/>
    <w:rsid w:val="000F5B1F"/>
    <w:rsid w:val="000F665F"/>
    <w:rsid w:val="000F6769"/>
    <w:rsid w:val="000F717E"/>
    <w:rsid w:val="000F7969"/>
    <w:rsid w:val="001004FE"/>
    <w:rsid w:val="001006A2"/>
    <w:rsid w:val="00100F33"/>
    <w:rsid w:val="001010A8"/>
    <w:rsid w:val="0010182F"/>
    <w:rsid w:val="001019EE"/>
    <w:rsid w:val="00101CC0"/>
    <w:rsid w:val="00101E3D"/>
    <w:rsid w:val="00102D48"/>
    <w:rsid w:val="00103051"/>
    <w:rsid w:val="001032A9"/>
    <w:rsid w:val="00103A58"/>
    <w:rsid w:val="00103E7C"/>
    <w:rsid w:val="00103F34"/>
    <w:rsid w:val="001042B8"/>
    <w:rsid w:val="001047E0"/>
    <w:rsid w:val="00105C1D"/>
    <w:rsid w:val="00105F36"/>
    <w:rsid w:val="0010616C"/>
    <w:rsid w:val="0010684F"/>
    <w:rsid w:val="001069B2"/>
    <w:rsid w:val="00106C64"/>
    <w:rsid w:val="00106F2F"/>
    <w:rsid w:val="001070E6"/>
    <w:rsid w:val="0010743B"/>
    <w:rsid w:val="00107449"/>
    <w:rsid w:val="00107B2E"/>
    <w:rsid w:val="00110056"/>
    <w:rsid w:val="0011077E"/>
    <w:rsid w:val="00110BD7"/>
    <w:rsid w:val="00111A5F"/>
    <w:rsid w:val="001120B4"/>
    <w:rsid w:val="00112560"/>
    <w:rsid w:val="001125B7"/>
    <w:rsid w:val="00112A82"/>
    <w:rsid w:val="00112D4F"/>
    <w:rsid w:val="00112ECB"/>
    <w:rsid w:val="0011320A"/>
    <w:rsid w:val="0011386D"/>
    <w:rsid w:val="001142FA"/>
    <w:rsid w:val="00114686"/>
    <w:rsid w:val="0011498C"/>
    <w:rsid w:val="00116722"/>
    <w:rsid w:val="00117399"/>
    <w:rsid w:val="001207F3"/>
    <w:rsid w:val="00120E82"/>
    <w:rsid w:val="00122BF2"/>
    <w:rsid w:val="00122EF0"/>
    <w:rsid w:val="001256D1"/>
    <w:rsid w:val="00125747"/>
    <w:rsid w:val="00125766"/>
    <w:rsid w:val="00125815"/>
    <w:rsid w:val="00125AFD"/>
    <w:rsid w:val="00125B34"/>
    <w:rsid w:val="0012640C"/>
    <w:rsid w:val="0012780E"/>
    <w:rsid w:val="00130335"/>
    <w:rsid w:val="00130897"/>
    <w:rsid w:val="00130D7B"/>
    <w:rsid w:val="00130EEC"/>
    <w:rsid w:val="00131A4C"/>
    <w:rsid w:val="00131ED9"/>
    <w:rsid w:val="0013244C"/>
    <w:rsid w:val="0013244E"/>
    <w:rsid w:val="001324E2"/>
    <w:rsid w:val="001328D1"/>
    <w:rsid w:val="00132ABF"/>
    <w:rsid w:val="00133008"/>
    <w:rsid w:val="00133020"/>
    <w:rsid w:val="0013351D"/>
    <w:rsid w:val="00133637"/>
    <w:rsid w:val="00133FB0"/>
    <w:rsid w:val="001341BF"/>
    <w:rsid w:val="00134D5E"/>
    <w:rsid w:val="00134DE3"/>
    <w:rsid w:val="001353C7"/>
    <w:rsid w:val="0013544A"/>
    <w:rsid w:val="00135A1E"/>
    <w:rsid w:val="00135EE7"/>
    <w:rsid w:val="001361D5"/>
    <w:rsid w:val="001402ED"/>
    <w:rsid w:val="001404C9"/>
    <w:rsid w:val="001411B7"/>
    <w:rsid w:val="00141816"/>
    <w:rsid w:val="00141F83"/>
    <w:rsid w:val="001425C7"/>
    <w:rsid w:val="00142F51"/>
    <w:rsid w:val="00143878"/>
    <w:rsid w:val="00144B88"/>
    <w:rsid w:val="00144FE5"/>
    <w:rsid w:val="001460E5"/>
    <w:rsid w:val="001465FD"/>
    <w:rsid w:val="00146A6A"/>
    <w:rsid w:val="001472A4"/>
    <w:rsid w:val="00147CB3"/>
    <w:rsid w:val="001500FC"/>
    <w:rsid w:val="00150623"/>
    <w:rsid w:val="0015096A"/>
    <w:rsid w:val="001510BF"/>
    <w:rsid w:val="00151952"/>
    <w:rsid w:val="00151988"/>
    <w:rsid w:val="00151DD5"/>
    <w:rsid w:val="001537B7"/>
    <w:rsid w:val="00154D84"/>
    <w:rsid w:val="0015598D"/>
    <w:rsid w:val="001568CF"/>
    <w:rsid w:val="001569CD"/>
    <w:rsid w:val="001574F1"/>
    <w:rsid w:val="00157C02"/>
    <w:rsid w:val="00160294"/>
    <w:rsid w:val="0016040A"/>
    <w:rsid w:val="00160AD7"/>
    <w:rsid w:val="00162C8C"/>
    <w:rsid w:val="0016304A"/>
    <w:rsid w:val="0016307F"/>
    <w:rsid w:val="00163B03"/>
    <w:rsid w:val="0016422C"/>
    <w:rsid w:val="00164A9D"/>
    <w:rsid w:val="0016566F"/>
    <w:rsid w:val="001658F1"/>
    <w:rsid w:val="00166A86"/>
    <w:rsid w:val="00166B2B"/>
    <w:rsid w:val="00166B71"/>
    <w:rsid w:val="00167527"/>
    <w:rsid w:val="0016767D"/>
    <w:rsid w:val="001706BD"/>
    <w:rsid w:val="00170909"/>
    <w:rsid w:val="00171378"/>
    <w:rsid w:val="001714CC"/>
    <w:rsid w:val="00171577"/>
    <w:rsid w:val="0017309C"/>
    <w:rsid w:val="0017398B"/>
    <w:rsid w:val="00174019"/>
    <w:rsid w:val="0017447E"/>
    <w:rsid w:val="001751A0"/>
    <w:rsid w:val="00175273"/>
    <w:rsid w:val="00175A4F"/>
    <w:rsid w:val="00176FB0"/>
    <w:rsid w:val="0017712F"/>
    <w:rsid w:val="00180122"/>
    <w:rsid w:val="001806F2"/>
    <w:rsid w:val="00180873"/>
    <w:rsid w:val="001809E3"/>
    <w:rsid w:val="001816B1"/>
    <w:rsid w:val="0018171D"/>
    <w:rsid w:val="001818A4"/>
    <w:rsid w:val="001818B2"/>
    <w:rsid w:val="001818F4"/>
    <w:rsid w:val="00181DE2"/>
    <w:rsid w:val="00182372"/>
    <w:rsid w:val="00182723"/>
    <w:rsid w:val="0018280A"/>
    <w:rsid w:val="00182E36"/>
    <w:rsid w:val="00182FBE"/>
    <w:rsid w:val="001837C2"/>
    <w:rsid w:val="00183F4B"/>
    <w:rsid w:val="00183FA3"/>
    <w:rsid w:val="001841FA"/>
    <w:rsid w:val="0018442F"/>
    <w:rsid w:val="00184BE0"/>
    <w:rsid w:val="00184E85"/>
    <w:rsid w:val="00184FC3"/>
    <w:rsid w:val="00185BB9"/>
    <w:rsid w:val="00185BE7"/>
    <w:rsid w:val="001866A5"/>
    <w:rsid w:val="00187ACB"/>
    <w:rsid w:val="00187B8E"/>
    <w:rsid w:val="00190011"/>
    <w:rsid w:val="001909EC"/>
    <w:rsid w:val="00191FDD"/>
    <w:rsid w:val="0019246A"/>
    <w:rsid w:val="001925CA"/>
    <w:rsid w:val="00192A3A"/>
    <w:rsid w:val="00192A6C"/>
    <w:rsid w:val="00193330"/>
    <w:rsid w:val="001933BD"/>
    <w:rsid w:val="00193C95"/>
    <w:rsid w:val="001940FB"/>
    <w:rsid w:val="001946E0"/>
    <w:rsid w:val="00194E16"/>
    <w:rsid w:val="001950F9"/>
    <w:rsid w:val="00195486"/>
    <w:rsid w:val="00195AE2"/>
    <w:rsid w:val="00195F0F"/>
    <w:rsid w:val="00196C9C"/>
    <w:rsid w:val="00196D8C"/>
    <w:rsid w:val="00197B18"/>
    <w:rsid w:val="00197B48"/>
    <w:rsid w:val="001A0781"/>
    <w:rsid w:val="001A0FD7"/>
    <w:rsid w:val="001A12E3"/>
    <w:rsid w:val="001A20FE"/>
    <w:rsid w:val="001A21F1"/>
    <w:rsid w:val="001A2414"/>
    <w:rsid w:val="001A24DD"/>
    <w:rsid w:val="001A26DF"/>
    <w:rsid w:val="001A29EB"/>
    <w:rsid w:val="001A2C59"/>
    <w:rsid w:val="001A2DCB"/>
    <w:rsid w:val="001A386C"/>
    <w:rsid w:val="001A4332"/>
    <w:rsid w:val="001A4601"/>
    <w:rsid w:val="001A57CF"/>
    <w:rsid w:val="001A5A9D"/>
    <w:rsid w:val="001A5EBF"/>
    <w:rsid w:val="001A5F32"/>
    <w:rsid w:val="001A5F8A"/>
    <w:rsid w:val="001A643B"/>
    <w:rsid w:val="001A6C04"/>
    <w:rsid w:val="001A6D82"/>
    <w:rsid w:val="001A6E57"/>
    <w:rsid w:val="001A6FD5"/>
    <w:rsid w:val="001A7B2F"/>
    <w:rsid w:val="001B02B7"/>
    <w:rsid w:val="001B0877"/>
    <w:rsid w:val="001B08B3"/>
    <w:rsid w:val="001B12C9"/>
    <w:rsid w:val="001B1738"/>
    <w:rsid w:val="001B1C23"/>
    <w:rsid w:val="001B1D0D"/>
    <w:rsid w:val="001B1D2F"/>
    <w:rsid w:val="001B2B64"/>
    <w:rsid w:val="001B36A5"/>
    <w:rsid w:val="001B37A8"/>
    <w:rsid w:val="001B3C20"/>
    <w:rsid w:val="001B4381"/>
    <w:rsid w:val="001B4ED5"/>
    <w:rsid w:val="001B61AD"/>
    <w:rsid w:val="001B622E"/>
    <w:rsid w:val="001B6DFB"/>
    <w:rsid w:val="001B7F99"/>
    <w:rsid w:val="001C05F2"/>
    <w:rsid w:val="001C0C56"/>
    <w:rsid w:val="001C26D4"/>
    <w:rsid w:val="001C2F81"/>
    <w:rsid w:val="001C32A3"/>
    <w:rsid w:val="001C402A"/>
    <w:rsid w:val="001C4162"/>
    <w:rsid w:val="001C41F9"/>
    <w:rsid w:val="001C464A"/>
    <w:rsid w:val="001C5751"/>
    <w:rsid w:val="001C58C9"/>
    <w:rsid w:val="001C5BBE"/>
    <w:rsid w:val="001C6298"/>
    <w:rsid w:val="001C6412"/>
    <w:rsid w:val="001C6861"/>
    <w:rsid w:val="001C6916"/>
    <w:rsid w:val="001C69D5"/>
    <w:rsid w:val="001C75D9"/>
    <w:rsid w:val="001C769C"/>
    <w:rsid w:val="001C7A96"/>
    <w:rsid w:val="001C7C0F"/>
    <w:rsid w:val="001D0294"/>
    <w:rsid w:val="001D049C"/>
    <w:rsid w:val="001D07A6"/>
    <w:rsid w:val="001D0C36"/>
    <w:rsid w:val="001D1C0D"/>
    <w:rsid w:val="001D230D"/>
    <w:rsid w:val="001D2EED"/>
    <w:rsid w:val="001D34ED"/>
    <w:rsid w:val="001D39FD"/>
    <w:rsid w:val="001D3AEF"/>
    <w:rsid w:val="001D3E19"/>
    <w:rsid w:val="001D40B8"/>
    <w:rsid w:val="001D43BE"/>
    <w:rsid w:val="001D473A"/>
    <w:rsid w:val="001D4A7A"/>
    <w:rsid w:val="001D4E3F"/>
    <w:rsid w:val="001D665B"/>
    <w:rsid w:val="001D6739"/>
    <w:rsid w:val="001D71C8"/>
    <w:rsid w:val="001D786E"/>
    <w:rsid w:val="001E0E68"/>
    <w:rsid w:val="001E14F8"/>
    <w:rsid w:val="001E1597"/>
    <w:rsid w:val="001E1F77"/>
    <w:rsid w:val="001E3B68"/>
    <w:rsid w:val="001E4245"/>
    <w:rsid w:val="001E4641"/>
    <w:rsid w:val="001E6182"/>
    <w:rsid w:val="001E6936"/>
    <w:rsid w:val="001E6E25"/>
    <w:rsid w:val="001E738B"/>
    <w:rsid w:val="001E7B85"/>
    <w:rsid w:val="001E7BF0"/>
    <w:rsid w:val="001E7C52"/>
    <w:rsid w:val="001F004D"/>
    <w:rsid w:val="001F0363"/>
    <w:rsid w:val="001F09D2"/>
    <w:rsid w:val="001F2469"/>
    <w:rsid w:val="001F2811"/>
    <w:rsid w:val="001F2A1A"/>
    <w:rsid w:val="001F2CB1"/>
    <w:rsid w:val="001F31C6"/>
    <w:rsid w:val="001F38D8"/>
    <w:rsid w:val="001F3C59"/>
    <w:rsid w:val="001F49D2"/>
    <w:rsid w:val="001F5593"/>
    <w:rsid w:val="001F5686"/>
    <w:rsid w:val="001F5FE3"/>
    <w:rsid w:val="001F64BF"/>
    <w:rsid w:val="001F70CC"/>
    <w:rsid w:val="001F7CE4"/>
    <w:rsid w:val="00200523"/>
    <w:rsid w:val="002007AC"/>
    <w:rsid w:val="00201A04"/>
    <w:rsid w:val="00201F89"/>
    <w:rsid w:val="00202390"/>
    <w:rsid w:val="00202EC5"/>
    <w:rsid w:val="00203FA7"/>
    <w:rsid w:val="00204191"/>
    <w:rsid w:val="00205F02"/>
    <w:rsid w:val="002064E6"/>
    <w:rsid w:val="0020657E"/>
    <w:rsid w:val="00206A34"/>
    <w:rsid w:val="0021070E"/>
    <w:rsid w:val="00210A00"/>
    <w:rsid w:val="00210C11"/>
    <w:rsid w:val="00210F49"/>
    <w:rsid w:val="002111BB"/>
    <w:rsid w:val="002114E7"/>
    <w:rsid w:val="00211F6C"/>
    <w:rsid w:val="00212240"/>
    <w:rsid w:val="00212D2A"/>
    <w:rsid w:val="00212DA8"/>
    <w:rsid w:val="00213030"/>
    <w:rsid w:val="00213749"/>
    <w:rsid w:val="00213DE3"/>
    <w:rsid w:val="00214330"/>
    <w:rsid w:val="002146E9"/>
    <w:rsid w:val="002152CD"/>
    <w:rsid w:val="002165DF"/>
    <w:rsid w:val="00216D9D"/>
    <w:rsid w:val="0021707B"/>
    <w:rsid w:val="0021722D"/>
    <w:rsid w:val="002173F8"/>
    <w:rsid w:val="00221A61"/>
    <w:rsid w:val="00221E44"/>
    <w:rsid w:val="00223FE6"/>
    <w:rsid w:val="00224B2C"/>
    <w:rsid w:val="0022502D"/>
    <w:rsid w:val="002257A3"/>
    <w:rsid w:val="0022727C"/>
    <w:rsid w:val="002300F3"/>
    <w:rsid w:val="002303D1"/>
    <w:rsid w:val="0023069B"/>
    <w:rsid w:val="002307F2"/>
    <w:rsid w:val="00231031"/>
    <w:rsid w:val="00232021"/>
    <w:rsid w:val="0023285F"/>
    <w:rsid w:val="00232E02"/>
    <w:rsid w:val="00233489"/>
    <w:rsid w:val="00233938"/>
    <w:rsid w:val="00233DCE"/>
    <w:rsid w:val="00235093"/>
    <w:rsid w:val="002357B1"/>
    <w:rsid w:val="00235B5C"/>
    <w:rsid w:val="00235E0D"/>
    <w:rsid w:val="00235E10"/>
    <w:rsid w:val="00236D9D"/>
    <w:rsid w:val="002377CC"/>
    <w:rsid w:val="00237C28"/>
    <w:rsid w:val="0024052A"/>
    <w:rsid w:val="0024068B"/>
    <w:rsid w:val="00240A0B"/>
    <w:rsid w:val="00240C20"/>
    <w:rsid w:val="0024135B"/>
    <w:rsid w:val="00241765"/>
    <w:rsid w:val="0024190B"/>
    <w:rsid w:val="0024222E"/>
    <w:rsid w:val="00242474"/>
    <w:rsid w:val="002425D9"/>
    <w:rsid w:val="002435E9"/>
    <w:rsid w:val="0024367B"/>
    <w:rsid w:val="002439F0"/>
    <w:rsid w:val="00243D44"/>
    <w:rsid w:val="00244110"/>
    <w:rsid w:val="00244B43"/>
    <w:rsid w:val="002452A8"/>
    <w:rsid w:val="00245357"/>
    <w:rsid w:val="00246640"/>
    <w:rsid w:val="0024686A"/>
    <w:rsid w:val="00246FC3"/>
    <w:rsid w:val="002477B2"/>
    <w:rsid w:val="002477FD"/>
    <w:rsid w:val="00247B80"/>
    <w:rsid w:val="00250495"/>
    <w:rsid w:val="0025064B"/>
    <w:rsid w:val="002514D0"/>
    <w:rsid w:val="0025173F"/>
    <w:rsid w:val="002528C6"/>
    <w:rsid w:val="0025320D"/>
    <w:rsid w:val="002533BE"/>
    <w:rsid w:val="002534D1"/>
    <w:rsid w:val="002534E5"/>
    <w:rsid w:val="00253A95"/>
    <w:rsid w:val="00253CF7"/>
    <w:rsid w:val="00253FCF"/>
    <w:rsid w:val="0025464C"/>
    <w:rsid w:val="0025479F"/>
    <w:rsid w:val="00254CAB"/>
    <w:rsid w:val="00255212"/>
    <w:rsid w:val="00256289"/>
    <w:rsid w:val="002565A3"/>
    <w:rsid w:val="00256DEE"/>
    <w:rsid w:val="00256E97"/>
    <w:rsid w:val="00257CE1"/>
    <w:rsid w:val="002602DC"/>
    <w:rsid w:val="002603E0"/>
    <w:rsid w:val="00260565"/>
    <w:rsid w:val="00260BA7"/>
    <w:rsid w:val="00260FFA"/>
    <w:rsid w:val="002618C8"/>
    <w:rsid w:val="0026192D"/>
    <w:rsid w:val="00261BD8"/>
    <w:rsid w:val="00262242"/>
    <w:rsid w:val="00262295"/>
    <w:rsid w:val="00262404"/>
    <w:rsid w:val="0026240E"/>
    <w:rsid w:val="0026254A"/>
    <w:rsid w:val="002625D4"/>
    <w:rsid w:val="002627DB"/>
    <w:rsid w:val="00262913"/>
    <w:rsid w:val="002630BB"/>
    <w:rsid w:val="00263ED8"/>
    <w:rsid w:val="00264089"/>
    <w:rsid w:val="00264D98"/>
    <w:rsid w:val="0026540D"/>
    <w:rsid w:val="00266B2A"/>
    <w:rsid w:val="00266CE2"/>
    <w:rsid w:val="00267E31"/>
    <w:rsid w:val="00270F86"/>
    <w:rsid w:val="00271B78"/>
    <w:rsid w:val="00271D6F"/>
    <w:rsid w:val="00272738"/>
    <w:rsid w:val="00272D50"/>
    <w:rsid w:val="00274B98"/>
    <w:rsid w:val="00275C77"/>
    <w:rsid w:val="00276D5B"/>
    <w:rsid w:val="0027724C"/>
    <w:rsid w:val="002772B5"/>
    <w:rsid w:val="00277B0A"/>
    <w:rsid w:val="00281041"/>
    <w:rsid w:val="002814B5"/>
    <w:rsid w:val="00281CE9"/>
    <w:rsid w:val="00281F8D"/>
    <w:rsid w:val="002828CE"/>
    <w:rsid w:val="00282A1E"/>
    <w:rsid w:val="00282CE3"/>
    <w:rsid w:val="00282F81"/>
    <w:rsid w:val="00283AE1"/>
    <w:rsid w:val="002848F0"/>
    <w:rsid w:val="00285B1F"/>
    <w:rsid w:val="00285E88"/>
    <w:rsid w:val="00286204"/>
    <w:rsid w:val="00286D28"/>
    <w:rsid w:val="00286D2E"/>
    <w:rsid w:val="00287139"/>
    <w:rsid w:val="00287A2A"/>
    <w:rsid w:val="00287D96"/>
    <w:rsid w:val="00290D6E"/>
    <w:rsid w:val="00290E8E"/>
    <w:rsid w:val="00291098"/>
    <w:rsid w:val="00292380"/>
    <w:rsid w:val="0029275E"/>
    <w:rsid w:val="00293215"/>
    <w:rsid w:val="00294063"/>
    <w:rsid w:val="0029447E"/>
    <w:rsid w:val="00294CA3"/>
    <w:rsid w:val="0029509B"/>
    <w:rsid w:val="002958BF"/>
    <w:rsid w:val="002A0143"/>
    <w:rsid w:val="002A0CE1"/>
    <w:rsid w:val="002A12D8"/>
    <w:rsid w:val="002A2054"/>
    <w:rsid w:val="002A21C3"/>
    <w:rsid w:val="002A241F"/>
    <w:rsid w:val="002A3255"/>
    <w:rsid w:val="002A44A9"/>
    <w:rsid w:val="002A44B0"/>
    <w:rsid w:val="002A6A2D"/>
    <w:rsid w:val="002A6E78"/>
    <w:rsid w:val="002A7622"/>
    <w:rsid w:val="002A7A3D"/>
    <w:rsid w:val="002B0C5F"/>
    <w:rsid w:val="002B1788"/>
    <w:rsid w:val="002B1ADC"/>
    <w:rsid w:val="002B22A3"/>
    <w:rsid w:val="002B22D9"/>
    <w:rsid w:val="002B2456"/>
    <w:rsid w:val="002B2769"/>
    <w:rsid w:val="002B2997"/>
    <w:rsid w:val="002B2E35"/>
    <w:rsid w:val="002B3062"/>
    <w:rsid w:val="002B319A"/>
    <w:rsid w:val="002B34E9"/>
    <w:rsid w:val="002B3C1F"/>
    <w:rsid w:val="002B48BC"/>
    <w:rsid w:val="002B529C"/>
    <w:rsid w:val="002B5C62"/>
    <w:rsid w:val="002B5CA8"/>
    <w:rsid w:val="002B6B0D"/>
    <w:rsid w:val="002B6B9D"/>
    <w:rsid w:val="002C05D1"/>
    <w:rsid w:val="002C08BB"/>
    <w:rsid w:val="002C1103"/>
    <w:rsid w:val="002C1B06"/>
    <w:rsid w:val="002C1D46"/>
    <w:rsid w:val="002C503C"/>
    <w:rsid w:val="002C5444"/>
    <w:rsid w:val="002C5728"/>
    <w:rsid w:val="002C6E3A"/>
    <w:rsid w:val="002C7EBD"/>
    <w:rsid w:val="002D0838"/>
    <w:rsid w:val="002D08F0"/>
    <w:rsid w:val="002D0D89"/>
    <w:rsid w:val="002D0F3F"/>
    <w:rsid w:val="002D238B"/>
    <w:rsid w:val="002D25EA"/>
    <w:rsid w:val="002D26A1"/>
    <w:rsid w:val="002D27ED"/>
    <w:rsid w:val="002D2C0C"/>
    <w:rsid w:val="002D2D03"/>
    <w:rsid w:val="002D330F"/>
    <w:rsid w:val="002D40F3"/>
    <w:rsid w:val="002D4200"/>
    <w:rsid w:val="002D4C51"/>
    <w:rsid w:val="002D5D55"/>
    <w:rsid w:val="002D7B44"/>
    <w:rsid w:val="002D7F08"/>
    <w:rsid w:val="002E0FF1"/>
    <w:rsid w:val="002E1333"/>
    <w:rsid w:val="002E15B7"/>
    <w:rsid w:val="002E1770"/>
    <w:rsid w:val="002E1D67"/>
    <w:rsid w:val="002E2190"/>
    <w:rsid w:val="002E35E6"/>
    <w:rsid w:val="002E3F25"/>
    <w:rsid w:val="002E5ADC"/>
    <w:rsid w:val="002E6BCC"/>
    <w:rsid w:val="002E6EF1"/>
    <w:rsid w:val="002E710A"/>
    <w:rsid w:val="002E7796"/>
    <w:rsid w:val="002E79CD"/>
    <w:rsid w:val="002E7B83"/>
    <w:rsid w:val="002F0181"/>
    <w:rsid w:val="002F0477"/>
    <w:rsid w:val="002F0C99"/>
    <w:rsid w:val="002F127C"/>
    <w:rsid w:val="002F19CE"/>
    <w:rsid w:val="002F1B86"/>
    <w:rsid w:val="002F2378"/>
    <w:rsid w:val="002F23EC"/>
    <w:rsid w:val="002F27DC"/>
    <w:rsid w:val="002F2953"/>
    <w:rsid w:val="002F2D95"/>
    <w:rsid w:val="002F2F5A"/>
    <w:rsid w:val="002F3385"/>
    <w:rsid w:val="002F4398"/>
    <w:rsid w:val="002F4869"/>
    <w:rsid w:val="002F4D4D"/>
    <w:rsid w:val="002F5F3C"/>
    <w:rsid w:val="002F620F"/>
    <w:rsid w:val="002F665B"/>
    <w:rsid w:val="002F67A2"/>
    <w:rsid w:val="002F68B3"/>
    <w:rsid w:val="002F6958"/>
    <w:rsid w:val="002F6EF1"/>
    <w:rsid w:val="002F6EFD"/>
    <w:rsid w:val="002F7056"/>
    <w:rsid w:val="002F71E7"/>
    <w:rsid w:val="002F7A27"/>
    <w:rsid w:val="0030000F"/>
    <w:rsid w:val="00300FBB"/>
    <w:rsid w:val="0030115A"/>
    <w:rsid w:val="00301AD0"/>
    <w:rsid w:val="00301CE6"/>
    <w:rsid w:val="00302376"/>
    <w:rsid w:val="003028D7"/>
    <w:rsid w:val="00302E65"/>
    <w:rsid w:val="003052BA"/>
    <w:rsid w:val="003058D2"/>
    <w:rsid w:val="00305CBF"/>
    <w:rsid w:val="00306606"/>
    <w:rsid w:val="003070FC"/>
    <w:rsid w:val="00310A71"/>
    <w:rsid w:val="00310C0F"/>
    <w:rsid w:val="00310EAA"/>
    <w:rsid w:val="0031161A"/>
    <w:rsid w:val="00311DB9"/>
    <w:rsid w:val="0031271D"/>
    <w:rsid w:val="0031295D"/>
    <w:rsid w:val="00312B40"/>
    <w:rsid w:val="00312D4E"/>
    <w:rsid w:val="00312F68"/>
    <w:rsid w:val="00314D50"/>
    <w:rsid w:val="00315037"/>
    <w:rsid w:val="003150CF"/>
    <w:rsid w:val="00315216"/>
    <w:rsid w:val="00315421"/>
    <w:rsid w:val="00315CB2"/>
    <w:rsid w:val="0031618E"/>
    <w:rsid w:val="003167EE"/>
    <w:rsid w:val="00317102"/>
    <w:rsid w:val="0032057B"/>
    <w:rsid w:val="00320769"/>
    <w:rsid w:val="003210D8"/>
    <w:rsid w:val="0032112F"/>
    <w:rsid w:val="00321FA3"/>
    <w:rsid w:val="003225A0"/>
    <w:rsid w:val="0032348B"/>
    <w:rsid w:val="00323550"/>
    <w:rsid w:val="0032381B"/>
    <w:rsid w:val="00323949"/>
    <w:rsid w:val="00323F7D"/>
    <w:rsid w:val="00324CEA"/>
    <w:rsid w:val="00324D6A"/>
    <w:rsid w:val="00324F21"/>
    <w:rsid w:val="003253C6"/>
    <w:rsid w:val="003254B7"/>
    <w:rsid w:val="0032590D"/>
    <w:rsid w:val="00325DE7"/>
    <w:rsid w:val="003263EF"/>
    <w:rsid w:val="00326687"/>
    <w:rsid w:val="00326A91"/>
    <w:rsid w:val="003275FB"/>
    <w:rsid w:val="003300DF"/>
    <w:rsid w:val="003304EE"/>
    <w:rsid w:val="00330671"/>
    <w:rsid w:val="00330823"/>
    <w:rsid w:val="00331817"/>
    <w:rsid w:val="00331C6B"/>
    <w:rsid w:val="0033264C"/>
    <w:rsid w:val="0033289B"/>
    <w:rsid w:val="00332F9A"/>
    <w:rsid w:val="00332F9D"/>
    <w:rsid w:val="00333051"/>
    <w:rsid w:val="003355FD"/>
    <w:rsid w:val="00336151"/>
    <w:rsid w:val="00336471"/>
    <w:rsid w:val="00336F3A"/>
    <w:rsid w:val="0033739B"/>
    <w:rsid w:val="00340AC4"/>
    <w:rsid w:val="00341323"/>
    <w:rsid w:val="003413D1"/>
    <w:rsid w:val="0034155B"/>
    <w:rsid w:val="00341AF1"/>
    <w:rsid w:val="00341BD8"/>
    <w:rsid w:val="00342259"/>
    <w:rsid w:val="00342AC6"/>
    <w:rsid w:val="00342DD0"/>
    <w:rsid w:val="00343176"/>
    <w:rsid w:val="00343687"/>
    <w:rsid w:val="00343B8C"/>
    <w:rsid w:val="00343E7A"/>
    <w:rsid w:val="00345542"/>
    <w:rsid w:val="00345663"/>
    <w:rsid w:val="00345767"/>
    <w:rsid w:val="0034668C"/>
    <w:rsid w:val="003471F6"/>
    <w:rsid w:val="003476E8"/>
    <w:rsid w:val="00347959"/>
    <w:rsid w:val="00347EE7"/>
    <w:rsid w:val="00350008"/>
    <w:rsid w:val="00350069"/>
    <w:rsid w:val="003505EC"/>
    <w:rsid w:val="00350D66"/>
    <w:rsid w:val="00350FA5"/>
    <w:rsid w:val="00351F9C"/>
    <w:rsid w:val="00352956"/>
    <w:rsid w:val="0035464A"/>
    <w:rsid w:val="00354672"/>
    <w:rsid w:val="0035468A"/>
    <w:rsid w:val="003546B9"/>
    <w:rsid w:val="00355BCD"/>
    <w:rsid w:val="00355D12"/>
    <w:rsid w:val="00355FE9"/>
    <w:rsid w:val="003564CE"/>
    <w:rsid w:val="00357008"/>
    <w:rsid w:val="00357752"/>
    <w:rsid w:val="003579F2"/>
    <w:rsid w:val="00360192"/>
    <w:rsid w:val="00360689"/>
    <w:rsid w:val="00360E3F"/>
    <w:rsid w:val="00361339"/>
    <w:rsid w:val="003614C7"/>
    <w:rsid w:val="00361578"/>
    <w:rsid w:val="00362098"/>
    <w:rsid w:val="003624E6"/>
    <w:rsid w:val="003629AA"/>
    <w:rsid w:val="00363727"/>
    <w:rsid w:val="00363DF0"/>
    <w:rsid w:val="00363E01"/>
    <w:rsid w:val="00365900"/>
    <w:rsid w:val="00365938"/>
    <w:rsid w:val="00365CB0"/>
    <w:rsid w:val="00365EBE"/>
    <w:rsid w:val="00366342"/>
    <w:rsid w:val="003668B0"/>
    <w:rsid w:val="00366A7F"/>
    <w:rsid w:val="003670FC"/>
    <w:rsid w:val="0037017C"/>
    <w:rsid w:val="0037022E"/>
    <w:rsid w:val="00370BC2"/>
    <w:rsid w:val="00370CB3"/>
    <w:rsid w:val="003710F6"/>
    <w:rsid w:val="0037231D"/>
    <w:rsid w:val="00372340"/>
    <w:rsid w:val="00372B3C"/>
    <w:rsid w:val="00372F8B"/>
    <w:rsid w:val="00373582"/>
    <w:rsid w:val="00373C4A"/>
    <w:rsid w:val="003740A2"/>
    <w:rsid w:val="003748F3"/>
    <w:rsid w:val="00374958"/>
    <w:rsid w:val="00375759"/>
    <w:rsid w:val="0037700A"/>
    <w:rsid w:val="00377D1C"/>
    <w:rsid w:val="003800A5"/>
    <w:rsid w:val="003801F6"/>
    <w:rsid w:val="0038065E"/>
    <w:rsid w:val="003806BB"/>
    <w:rsid w:val="00380FDC"/>
    <w:rsid w:val="0038111D"/>
    <w:rsid w:val="003829EC"/>
    <w:rsid w:val="00382EE5"/>
    <w:rsid w:val="003830F4"/>
    <w:rsid w:val="00383624"/>
    <w:rsid w:val="003841D3"/>
    <w:rsid w:val="0038470F"/>
    <w:rsid w:val="0038531E"/>
    <w:rsid w:val="00386786"/>
    <w:rsid w:val="00387665"/>
    <w:rsid w:val="00387CD9"/>
    <w:rsid w:val="00387D80"/>
    <w:rsid w:val="003900FA"/>
    <w:rsid w:val="003901AA"/>
    <w:rsid w:val="003904F2"/>
    <w:rsid w:val="003907AA"/>
    <w:rsid w:val="00390B54"/>
    <w:rsid w:val="00390EF2"/>
    <w:rsid w:val="003911CD"/>
    <w:rsid w:val="00391DE7"/>
    <w:rsid w:val="003926BF"/>
    <w:rsid w:val="0039283B"/>
    <w:rsid w:val="00392E2E"/>
    <w:rsid w:val="00393FF5"/>
    <w:rsid w:val="00394538"/>
    <w:rsid w:val="003947ED"/>
    <w:rsid w:val="003967B1"/>
    <w:rsid w:val="00396E02"/>
    <w:rsid w:val="00396E34"/>
    <w:rsid w:val="0039733F"/>
    <w:rsid w:val="003974D5"/>
    <w:rsid w:val="00397CC4"/>
    <w:rsid w:val="003A0A99"/>
    <w:rsid w:val="003A0C00"/>
    <w:rsid w:val="003A196A"/>
    <w:rsid w:val="003A1DA4"/>
    <w:rsid w:val="003A2E91"/>
    <w:rsid w:val="003A2F74"/>
    <w:rsid w:val="003A3992"/>
    <w:rsid w:val="003A4027"/>
    <w:rsid w:val="003A4A06"/>
    <w:rsid w:val="003A51DD"/>
    <w:rsid w:val="003A5264"/>
    <w:rsid w:val="003A5459"/>
    <w:rsid w:val="003A5633"/>
    <w:rsid w:val="003A5C90"/>
    <w:rsid w:val="003A60D2"/>
    <w:rsid w:val="003A794A"/>
    <w:rsid w:val="003B0346"/>
    <w:rsid w:val="003B17D3"/>
    <w:rsid w:val="003B2962"/>
    <w:rsid w:val="003B31D2"/>
    <w:rsid w:val="003B344F"/>
    <w:rsid w:val="003B3E2A"/>
    <w:rsid w:val="003B3FD7"/>
    <w:rsid w:val="003B4249"/>
    <w:rsid w:val="003B42E6"/>
    <w:rsid w:val="003B4DC5"/>
    <w:rsid w:val="003B4F66"/>
    <w:rsid w:val="003B5F3B"/>
    <w:rsid w:val="003B5FE0"/>
    <w:rsid w:val="003B64D0"/>
    <w:rsid w:val="003C014E"/>
    <w:rsid w:val="003C0273"/>
    <w:rsid w:val="003C040D"/>
    <w:rsid w:val="003C061C"/>
    <w:rsid w:val="003C0626"/>
    <w:rsid w:val="003C0B35"/>
    <w:rsid w:val="003C1579"/>
    <w:rsid w:val="003C1D46"/>
    <w:rsid w:val="003C1D61"/>
    <w:rsid w:val="003C24BC"/>
    <w:rsid w:val="003C283C"/>
    <w:rsid w:val="003C299A"/>
    <w:rsid w:val="003C2A21"/>
    <w:rsid w:val="003C4FB5"/>
    <w:rsid w:val="003C519A"/>
    <w:rsid w:val="003C5411"/>
    <w:rsid w:val="003C5B85"/>
    <w:rsid w:val="003C5D36"/>
    <w:rsid w:val="003C6162"/>
    <w:rsid w:val="003C61B3"/>
    <w:rsid w:val="003C6BDA"/>
    <w:rsid w:val="003C7071"/>
    <w:rsid w:val="003C7B4D"/>
    <w:rsid w:val="003C7BE5"/>
    <w:rsid w:val="003D091D"/>
    <w:rsid w:val="003D0C06"/>
    <w:rsid w:val="003D1338"/>
    <w:rsid w:val="003D168D"/>
    <w:rsid w:val="003D2D21"/>
    <w:rsid w:val="003D3480"/>
    <w:rsid w:val="003D4867"/>
    <w:rsid w:val="003D4CBE"/>
    <w:rsid w:val="003D53EC"/>
    <w:rsid w:val="003D5969"/>
    <w:rsid w:val="003E00E1"/>
    <w:rsid w:val="003E02C0"/>
    <w:rsid w:val="003E0EA9"/>
    <w:rsid w:val="003E1736"/>
    <w:rsid w:val="003E1E45"/>
    <w:rsid w:val="003E2116"/>
    <w:rsid w:val="003E25E4"/>
    <w:rsid w:val="003E26D8"/>
    <w:rsid w:val="003E3559"/>
    <w:rsid w:val="003E3A69"/>
    <w:rsid w:val="003E3B02"/>
    <w:rsid w:val="003E49C1"/>
    <w:rsid w:val="003E50BB"/>
    <w:rsid w:val="003E7935"/>
    <w:rsid w:val="003F021F"/>
    <w:rsid w:val="003F0D1B"/>
    <w:rsid w:val="003F1207"/>
    <w:rsid w:val="003F1A27"/>
    <w:rsid w:val="003F21EA"/>
    <w:rsid w:val="003F2396"/>
    <w:rsid w:val="003F2BE6"/>
    <w:rsid w:val="003F31EC"/>
    <w:rsid w:val="003F3304"/>
    <w:rsid w:val="003F3D98"/>
    <w:rsid w:val="003F452C"/>
    <w:rsid w:val="003F4879"/>
    <w:rsid w:val="003F52E9"/>
    <w:rsid w:val="003F58C5"/>
    <w:rsid w:val="003F6517"/>
    <w:rsid w:val="003F66EE"/>
    <w:rsid w:val="003F6D17"/>
    <w:rsid w:val="003F6E07"/>
    <w:rsid w:val="003F6FD8"/>
    <w:rsid w:val="003F6FED"/>
    <w:rsid w:val="003F70BA"/>
    <w:rsid w:val="003F7250"/>
    <w:rsid w:val="003F7709"/>
    <w:rsid w:val="004000DA"/>
    <w:rsid w:val="00400DB2"/>
    <w:rsid w:val="00400EC1"/>
    <w:rsid w:val="00400F65"/>
    <w:rsid w:val="00402228"/>
    <w:rsid w:val="00402536"/>
    <w:rsid w:val="004039A1"/>
    <w:rsid w:val="00404037"/>
    <w:rsid w:val="004047BF"/>
    <w:rsid w:val="0040493E"/>
    <w:rsid w:val="00404FB3"/>
    <w:rsid w:val="00405E98"/>
    <w:rsid w:val="004064D7"/>
    <w:rsid w:val="004069A0"/>
    <w:rsid w:val="00406D57"/>
    <w:rsid w:val="00406E82"/>
    <w:rsid w:val="004075DD"/>
    <w:rsid w:val="00407624"/>
    <w:rsid w:val="00410950"/>
    <w:rsid w:val="00410C4B"/>
    <w:rsid w:val="004122BD"/>
    <w:rsid w:val="00412E15"/>
    <w:rsid w:val="00412E5B"/>
    <w:rsid w:val="00413560"/>
    <w:rsid w:val="00414CD2"/>
    <w:rsid w:val="004163F4"/>
    <w:rsid w:val="00416ADB"/>
    <w:rsid w:val="00420042"/>
    <w:rsid w:val="00420ED2"/>
    <w:rsid w:val="00421AA3"/>
    <w:rsid w:val="004220F2"/>
    <w:rsid w:val="004223ED"/>
    <w:rsid w:val="00423E7D"/>
    <w:rsid w:val="00424CB0"/>
    <w:rsid w:val="004250AB"/>
    <w:rsid w:val="004255E4"/>
    <w:rsid w:val="004256AE"/>
    <w:rsid w:val="00425713"/>
    <w:rsid w:val="0042575E"/>
    <w:rsid w:val="00425F71"/>
    <w:rsid w:val="0042603D"/>
    <w:rsid w:val="00426603"/>
    <w:rsid w:val="00426C44"/>
    <w:rsid w:val="00427A90"/>
    <w:rsid w:val="00430A0E"/>
    <w:rsid w:val="00431773"/>
    <w:rsid w:val="00431879"/>
    <w:rsid w:val="00431B3A"/>
    <w:rsid w:val="00432079"/>
    <w:rsid w:val="004327E2"/>
    <w:rsid w:val="004336DC"/>
    <w:rsid w:val="0043483F"/>
    <w:rsid w:val="00434C1C"/>
    <w:rsid w:val="00434DFA"/>
    <w:rsid w:val="00436135"/>
    <w:rsid w:val="00437610"/>
    <w:rsid w:val="00437ABE"/>
    <w:rsid w:val="004402C5"/>
    <w:rsid w:val="0044062D"/>
    <w:rsid w:val="00440C1E"/>
    <w:rsid w:val="00442483"/>
    <w:rsid w:val="0044328C"/>
    <w:rsid w:val="00443B68"/>
    <w:rsid w:val="00443C4C"/>
    <w:rsid w:val="00443D3B"/>
    <w:rsid w:val="004442CE"/>
    <w:rsid w:val="004444B0"/>
    <w:rsid w:val="00444F6E"/>
    <w:rsid w:val="00445180"/>
    <w:rsid w:val="004462AE"/>
    <w:rsid w:val="00446695"/>
    <w:rsid w:val="00446B25"/>
    <w:rsid w:val="00446D22"/>
    <w:rsid w:val="00446E5B"/>
    <w:rsid w:val="00447030"/>
    <w:rsid w:val="00447DE8"/>
    <w:rsid w:val="00447FCE"/>
    <w:rsid w:val="00451034"/>
    <w:rsid w:val="00451562"/>
    <w:rsid w:val="004516EF"/>
    <w:rsid w:val="00451E16"/>
    <w:rsid w:val="00451EDC"/>
    <w:rsid w:val="00452957"/>
    <w:rsid w:val="004533D8"/>
    <w:rsid w:val="00453A18"/>
    <w:rsid w:val="00453A60"/>
    <w:rsid w:val="00453E6B"/>
    <w:rsid w:val="00454161"/>
    <w:rsid w:val="00454795"/>
    <w:rsid w:val="00454DDD"/>
    <w:rsid w:val="004553E5"/>
    <w:rsid w:val="00455419"/>
    <w:rsid w:val="00455560"/>
    <w:rsid w:val="0045595A"/>
    <w:rsid w:val="00455AC2"/>
    <w:rsid w:val="00455D2A"/>
    <w:rsid w:val="00456AC4"/>
    <w:rsid w:val="0045757E"/>
    <w:rsid w:val="00457DC2"/>
    <w:rsid w:val="00460EE2"/>
    <w:rsid w:val="0046284D"/>
    <w:rsid w:val="00463B61"/>
    <w:rsid w:val="00463CC6"/>
    <w:rsid w:val="00464106"/>
    <w:rsid w:val="00464168"/>
    <w:rsid w:val="00464A74"/>
    <w:rsid w:val="0046500E"/>
    <w:rsid w:val="00465284"/>
    <w:rsid w:val="0046562A"/>
    <w:rsid w:val="00465CE9"/>
    <w:rsid w:val="004663C8"/>
    <w:rsid w:val="00466C6D"/>
    <w:rsid w:val="00467268"/>
    <w:rsid w:val="004679B2"/>
    <w:rsid w:val="004702A4"/>
    <w:rsid w:val="00470307"/>
    <w:rsid w:val="004708BF"/>
    <w:rsid w:val="00470B03"/>
    <w:rsid w:val="00470CDF"/>
    <w:rsid w:val="004719C6"/>
    <w:rsid w:val="004727A1"/>
    <w:rsid w:val="00472C4E"/>
    <w:rsid w:val="004737EF"/>
    <w:rsid w:val="004748A1"/>
    <w:rsid w:val="00474CB6"/>
    <w:rsid w:val="00475514"/>
    <w:rsid w:val="0047574D"/>
    <w:rsid w:val="00475884"/>
    <w:rsid w:val="004758F5"/>
    <w:rsid w:val="004774B3"/>
    <w:rsid w:val="00480161"/>
    <w:rsid w:val="0048031E"/>
    <w:rsid w:val="004806BB"/>
    <w:rsid w:val="00481352"/>
    <w:rsid w:val="00482721"/>
    <w:rsid w:val="00483FE7"/>
    <w:rsid w:val="004847E5"/>
    <w:rsid w:val="004855A3"/>
    <w:rsid w:val="00485AA4"/>
    <w:rsid w:val="00485CAC"/>
    <w:rsid w:val="00486111"/>
    <w:rsid w:val="004868C1"/>
    <w:rsid w:val="00486BE3"/>
    <w:rsid w:val="00486F77"/>
    <w:rsid w:val="00487FE2"/>
    <w:rsid w:val="00490422"/>
    <w:rsid w:val="004910FE"/>
    <w:rsid w:val="004920A4"/>
    <w:rsid w:val="0049272A"/>
    <w:rsid w:val="00492C14"/>
    <w:rsid w:val="00494929"/>
    <w:rsid w:val="00494AA8"/>
    <w:rsid w:val="00495432"/>
    <w:rsid w:val="00495B8A"/>
    <w:rsid w:val="00495DE6"/>
    <w:rsid w:val="00495FC1"/>
    <w:rsid w:val="004963D4"/>
    <w:rsid w:val="004967EA"/>
    <w:rsid w:val="004A007D"/>
    <w:rsid w:val="004A0A19"/>
    <w:rsid w:val="004A0FB6"/>
    <w:rsid w:val="004A10AB"/>
    <w:rsid w:val="004A1521"/>
    <w:rsid w:val="004A165C"/>
    <w:rsid w:val="004A208F"/>
    <w:rsid w:val="004A21CC"/>
    <w:rsid w:val="004A24C5"/>
    <w:rsid w:val="004A2B6A"/>
    <w:rsid w:val="004A3A41"/>
    <w:rsid w:val="004A42EF"/>
    <w:rsid w:val="004A43EE"/>
    <w:rsid w:val="004A489C"/>
    <w:rsid w:val="004A4F69"/>
    <w:rsid w:val="004A50B6"/>
    <w:rsid w:val="004A67E0"/>
    <w:rsid w:val="004A7020"/>
    <w:rsid w:val="004A74E0"/>
    <w:rsid w:val="004B0041"/>
    <w:rsid w:val="004B02BF"/>
    <w:rsid w:val="004B1B69"/>
    <w:rsid w:val="004B3048"/>
    <w:rsid w:val="004B34B6"/>
    <w:rsid w:val="004B36DE"/>
    <w:rsid w:val="004B3F83"/>
    <w:rsid w:val="004B3FBD"/>
    <w:rsid w:val="004B4F0A"/>
    <w:rsid w:val="004B5019"/>
    <w:rsid w:val="004B568A"/>
    <w:rsid w:val="004B5CF5"/>
    <w:rsid w:val="004B5D73"/>
    <w:rsid w:val="004B5DBD"/>
    <w:rsid w:val="004B6441"/>
    <w:rsid w:val="004C049B"/>
    <w:rsid w:val="004C0CE9"/>
    <w:rsid w:val="004C22C7"/>
    <w:rsid w:val="004C305C"/>
    <w:rsid w:val="004C309A"/>
    <w:rsid w:val="004C3A0D"/>
    <w:rsid w:val="004C3F44"/>
    <w:rsid w:val="004C423B"/>
    <w:rsid w:val="004C5339"/>
    <w:rsid w:val="004C53BA"/>
    <w:rsid w:val="004C5930"/>
    <w:rsid w:val="004C594F"/>
    <w:rsid w:val="004C736A"/>
    <w:rsid w:val="004C7494"/>
    <w:rsid w:val="004D0684"/>
    <w:rsid w:val="004D0C65"/>
    <w:rsid w:val="004D0E0C"/>
    <w:rsid w:val="004D123E"/>
    <w:rsid w:val="004D136E"/>
    <w:rsid w:val="004D2619"/>
    <w:rsid w:val="004D322E"/>
    <w:rsid w:val="004D3435"/>
    <w:rsid w:val="004D403D"/>
    <w:rsid w:val="004D44F8"/>
    <w:rsid w:val="004D4534"/>
    <w:rsid w:val="004D484B"/>
    <w:rsid w:val="004D49B1"/>
    <w:rsid w:val="004D5127"/>
    <w:rsid w:val="004D51C6"/>
    <w:rsid w:val="004D535C"/>
    <w:rsid w:val="004D58E2"/>
    <w:rsid w:val="004D5CEA"/>
    <w:rsid w:val="004D5EE7"/>
    <w:rsid w:val="004D6A79"/>
    <w:rsid w:val="004D71A6"/>
    <w:rsid w:val="004D7798"/>
    <w:rsid w:val="004D799B"/>
    <w:rsid w:val="004D7D2B"/>
    <w:rsid w:val="004D7EAE"/>
    <w:rsid w:val="004E04A8"/>
    <w:rsid w:val="004E1248"/>
    <w:rsid w:val="004E1497"/>
    <w:rsid w:val="004E1858"/>
    <w:rsid w:val="004E19AB"/>
    <w:rsid w:val="004E1AE9"/>
    <w:rsid w:val="004E1F1A"/>
    <w:rsid w:val="004E3FFD"/>
    <w:rsid w:val="004E4024"/>
    <w:rsid w:val="004E4114"/>
    <w:rsid w:val="004E4146"/>
    <w:rsid w:val="004E5913"/>
    <w:rsid w:val="004E5B60"/>
    <w:rsid w:val="004E5F23"/>
    <w:rsid w:val="004E7B23"/>
    <w:rsid w:val="004F05EC"/>
    <w:rsid w:val="004F0FCD"/>
    <w:rsid w:val="004F1EA6"/>
    <w:rsid w:val="004F26CB"/>
    <w:rsid w:val="004F2DB8"/>
    <w:rsid w:val="004F3D3D"/>
    <w:rsid w:val="004F4A62"/>
    <w:rsid w:val="004F53B2"/>
    <w:rsid w:val="004F6FC6"/>
    <w:rsid w:val="004F7B56"/>
    <w:rsid w:val="005006F7"/>
    <w:rsid w:val="00501989"/>
    <w:rsid w:val="0050235B"/>
    <w:rsid w:val="00502447"/>
    <w:rsid w:val="005027EA"/>
    <w:rsid w:val="00502A53"/>
    <w:rsid w:val="005035AA"/>
    <w:rsid w:val="00503F89"/>
    <w:rsid w:val="005043D5"/>
    <w:rsid w:val="00504497"/>
    <w:rsid w:val="00505254"/>
    <w:rsid w:val="005052D5"/>
    <w:rsid w:val="00505D18"/>
    <w:rsid w:val="005064B6"/>
    <w:rsid w:val="00506D35"/>
    <w:rsid w:val="00506F07"/>
    <w:rsid w:val="0050777C"/>
    <w:rsid w:val="00507FA1"/>
    <w:rsid w:val="00510AFD"/>
    <w:rsid w:val="0051148D"/>
    <w:rsid w:val="0051151A"/>
    <w:rsid w:val="0051154E"/>
    <w:rsid w:val="00511762"/>
    <w:rsid w:val="005132E5"/>
    <w:rsid w:val="0051364F"/>
    <w:rsid w:val="00514038"/>
    <w:rsid w:val="00514F77"/>
    <w:rsid w:val="00515300"/>
    <w:rsid w:val="00516A36"/>
    <w:rsid w:val="00516B10"/>
    <w:rsid w:val="00517B39"/>
    <w:rsid w:val="00520515"/>
    <w:rsid w:val="0052104B"/>
    <w:rsid w:val="0052145A"/>
    <w:rsid w:val="0052212A"/>
    <w:rsid w:val="0052290E"/>
    <w:rsid w:val="0052299D"/>
    <w:rsid w:val="00522C85"/>
    <w:rsid w:val="00522EF4"/>
    <w:rsid w:val="00524003"/>
    <w:rsid w:val="00525219"/>
    <w:rsid w:val="005260CD"/>
    <w:rsid w:val="00526A46"/>
    <w:rsid w:val="00526D34"/>
    <w:rsid w:val="00526F83"/>
    <w:rsid w:val="00527390"/>
    <w:rsid w:val="0053008A"/>
    <w:rsid w:val="0053054D"/>
    <w:rsid w:val="00530ED6"/>
    <w:rsid w:val="005310EF"/>
    <w:rsid w:val="005319E6"/>
    <w:rsid w:val="00531ACD"/>
    <w:rsid w:val="0053253C"/>
    <w:rsid w:val="00532ECE"/>
    <w:rsid w:val="005335AB"/>
    <w:rsid w:val="00533902"/>
    <w:rsid w:val="005354E3"/>
    <w:rsid w:val="00535521"/>
    <w:rsid w:val="005401CE"/>
    <w:rsid w:val="005407D5"/>
    <w:rsid w:val="00540A46"/>
    <w:rsid w:val="00541147"/>
    <w:rsid w:val="005419B4"/>
    <w:rsid w:val="00542839"/>
    <w:rsid w:val="0054306A"/>
    <w:rsid w:val="0054429E"/>
    <w:rsid w:val="00545753"/>
    <w:rsid w:val="00545DEE"/>
    <w:rsid w:val="00545FB7"/>
    <w:rsid w:val="00546708"/>
    <w:rsid w:val="00546A0A"/>
    <w:rsid w:val="005477F8"/>
    <w:rsid w:val="005479A8"/>
    <w:rsid w:val="00550657"/>
    <w:rsid w:val="00550964"/>
    <w:rsid w:val="005512F1"/>
    <w:rsid w:val="0055137A"/>
    <w:rsid w:val="00551508"/>
    <w:rsid w:val="00552257"/>
    <w:rsid w:val="0055302F"/>
    <w:rsid w:val="0055352A"/>
    <w:rsid w:val="005535AF"/>
    <w:rsid w:val="00553B9A"/>
    <w:rsid w:val="00554047"/>
    <w:rsid w:val="00554D2D"/>
    <w:rsid w:val="00555332"/>
    <w:rsid w:val="00556154"/>
    <w:rsid w:val="00556229"/>
    <w:rsid w:val="00556335"/>
    <w:rsid w:val="00556771"/>
    <w:rsid w:val="00556887"/>
    <w:rsid w:val="005570EA"/>
    <w:rsid w:val="00557400"/>
    <w:rsid w:val="005575DF"/>
    <w:rsid w:val="00557964"/>
    <w:rsid w:val="00557B88"/>
    <w:rsid w:val="00560482"/>
    <w:rsid w:val="0056092F"/>
    <w:rsid w:val="00560E6E"/>
    <w:rsid w:val="00561086"/>
    <w:rsid w:val="00561232"/>
    <w:rsid w:val="00561C27"/>
    <w:rsid w:val="00561D11"/>
    <w:rsid w:val="00561E70"/>
    <w:rsid w:val="00562EBC"/>
    <w:rsid w:val="00565078"/>
    <w:rsid w:val="0056560C"/>
    <w:rsid w:val="00565C3C"/>
    <w:rsid w:val="005663F3"/>
    <w:rsid w:val="005664C8"/>
    <w:rsid w:val="00566FD1"/>
    <w:rsid w:val="0056703F"/>
    <w:rsid w:val="0056745A"/>
    <w:rsid w:val="0056776B"/>
    <w:rsid w:val="005679B1"/>
    <w:rsid w:val="00570A56"/>
    <w:rsid w:val="00571006"/>
    <w:rsid w:val="00571344"/>
    <w:rsid w:val="00571B84"/>
    <w:rsid w:val="00571E68"/>
    <w:rsid w:val="005722EC"/>
    <w:rsid w:val="00573972"/>
    <w:rsid w:val="005740EC"/>
    <w:rsid w:val="005743EC"/>
    <w:rsid w:val="0057453C"/>
    <w:rsid w:val="00574847"/>
    <w:rsid w:val="005748DA"/>
    <w:rsid w:val="00574F28"/>
    <w:rsid w:val="00575026"/>
    <w:rsid w:val="00576281"/>
    <w:rsid w:val="00577032"/>
    <w:rsid w:val="0058030A"/>
    <w:rsid w:val="00580715"/>
    <w:rsid w:val="00581426"/>
    <w:rsid w:val="0058247C"/>
    <w:rsid w:val="00583A2C"/>
    <w:rsid w:val="00583AD2"/>
    <w:rsid w:val="0058406A"/>
    <w:rsid w:val="005842E7"/>
    <w:rsid w:val="00584845"/>
    <w:rsid w:val="00584E22"/>
    <w:rsid w:val="00584F76"/>
    <w:rsid w:val="0058570D"/>
    <w:rsid w:val="00585A9C"/>
    <w:rsid w:val="00585B61"/>
    <w:rsid w:val="00586850"/>
    <w:rsid w:val="00586A1E"/>
    <w:rsid w:val="00586A73"/>
    <w:rsid w:val="00587845"/>
    <w:rsid w:val="005904B9"/>
    <w:rsid w:val="00590D32"/>
    <w:rsid w:val="00591421"/>
    <w:rsid w:val="00592721"/>
    <w:rsid w:val="0059326A"/>
    <w:rsid w:val="005940A8"/>
    <w:rsid w:val="005941AE"/>
    <w:rsid w:val="005946A5"/>
    <w:rsid w:val="005947F0"/>
    <w:rsid w:val="00594AFC"/>
    <w:rsid w:val="00594DF1"/>
    <w:rsid w:val="005958B3"/>
    <w:rsid w:val="00595B98"/>
    <w:rsid w:val="00595D7E"/>
    <w:rsid w:val="0059611B"/>
    <w:rsid w:val="00596A94"/>
    <w:rsid w:val="00597133"/>
    <w:rsid w:val="0059719F"/>
    <w:rsid w:val="005974AB"/>
    <w:rsid w:val="0059751A"/>
    <w:rsid w:val="005975B4"/>
    <w:rsid w:val="00597E45"/>
    <w:rsid w:val="005A0808"/>
    <w:rsid w:val="005A0D8A"/>
    <w:rsid w:val="005A1380"/>
    <w:rsid w:val="005A1EFE"/>
    <w:rsid w:val="005A242A"/>
    <w:rsid w:val="005A2E16"/>
    <w:rsid w:val="005A30FE"/>
    <w:rsid w:val="005A358D"/>
    <w:rsid w:val="005A44A9"/>
    <w:rsid w:val="005A4E5C"/>
    <w:rsid w:val="005A5239"/>
    <w:rsid w:val="005A560D"/>
    <w:rsid w:val="005A5825"/>
    <w:rsid w:val="005A6389"/>
    <w:rsid w:val="005A6811"/>
    <w:rsid w:val="005A7183"/>
    <w:rsid w:val="005A71F8"/>
    <w:rsid w:val="005A7BB6"/>
    <w:rsid w:val="005B0F69"/>
    <w:rsid w:val="005B11AC"/>
    <w:rsid w:val="005B1FF4"/>
    <w:rsid w:val="005B3E81"/>
    <w:rsid w:val="005B48DC"/>
    <w:rsid w:val="005B49E2"/>
    <w:rsid w:val="005B5584"/>
    <w:rsid w:val="005B573B"/>
    <w:rsid w:val="005B59C3"/>
    <w:rsid w:val="005B5EBF"/>
    <w:rsid w:val="005B6269"/>
    <w:rsid w:val="005B687F"/>
    <w:rsid w:val="005B6CBC"/>
    <w:rsid w:val="005B6DCB"/>
    <w:rsid w:val="005B72DF"/>
    <w:rsid w:val="005B76DB"/>
    <w:rsid w:val="005B7C64"/>
    <w:rsid w:val="005B7F1B"/>
    <w:rsid w:val="005C1384"/>
    <w:rsid w:val="005C306B"/>
    <w:rsid w:val="005C4599"/>
    <w:rsid w:val="005C464E"/>
    <w:rsid w:val="005C4A71"/>
    <w:rsid w:val="005C4EBE"/>
    <w:rsid w:val="005C6525"/>
    <w:rsid w:val="005C6CFA"/>
    <w:rsid w:val="005C7395"/>
    <w:rsid w:val="005C73A0"/>
    <w:rsid w:val="005C7450"/>
    <w:rsid w:val="005D0A32"/>
    <w:rsid w:val="005D188B"/>
    <w:rsid w:val="005D2BC4"/>
    <w:rsid w:val="005D330C"/>
    <w:rsid w:val="005D3575"/>
    <w:rsid w:val="005D378B"/>
    <w:rsid w:val="005D3975"/>
    <w:rsid w:val="005D4DEB"/>
    <w:rsid w:val="005D4FF9"/>
    <w:rsid w:val="005D514A"/>
    <w:rsid w:val="005D527D"/>
    <w:rsid w:val="005D5719"/>
    <w:rsid w:val="005D643D"/>
    <w:rsid w:val="005D6589"/>
    <w:rsid w:val="005D67E2"/>
    <w:rsid w:val="005D6D24"/>
    <w:rsid w:val="005D6FC3"/>
    <w:rsid w:val="005D741D"/>
    <w:rsid w:val="005E01E6"/>
    <w:rsid w:val="005E0F7C"/>
    <w:rsid w:val="005E1EED"/>
    <w:rsid w:val="005E2081"/>
    <w:rsid w:val="005E2AC2"/>
    <w:rsid w:val="005E30AB"/>
    <w:rsid w:val="005E3830"/>
    <w:rsid w:val="005E4836"/>
    <w:rsid w:val="005E4949"/>
    <w:rsid w:val="005E5F2A"/>
    <w:rsid w:val="005E606B"/>
    <w:rsid w:val="005E6471"/>
    <w:rsid w:val="005E658D"/>
    <w:rsid w:val="005E6B49"/>
    <w:rsid w:val="005E6C94"/>
    <w:rsid w:val="005E7044"/>
    <w:rsid w:val="005E7223"/>
    <w:rsid w:val="005E7FC2"/>
    <w:rsid w:val="005E7FF5"/>
    <w:rsid w:val="005F00A9"/>
    <w:rsid w:val="005F0BD9"/>
    <w:rsid w:val="005F1065"/>
    <w:rsid w:val="005F15F5"/>
    <w:rsid w:val="005F1799"/>
    <w:rsid w:val="005F3AB8"/>
    <w:rsid w:val="005F3AFC"/>
    <w:rsid w:val="005F4705"/>
    <w:rsid w:val="005F491D"/>
    <w:rsid w:val="005F4CCF"/>
    <w:rsid w:val="005F50DA"/>
    <w:rsid w:val="005F510E"/>
    <w:rsid w:val="005F5241"/>
    <w:rsid w:val="005F5595"/>
    <w:rsid w:val="005F58EE"/>
    <w:rsid w:val="005F6590"/>
    <w:rsid w:val="005F6930"/>
    <w:rsid w:val="005F7670"/>
    <w:rsid w:val="005F773A"/>
    <w:rsid w:val="005F7A96"/>
    <w:rsid w:val="00600FC8"/>
    <w:rsid w:val="00601003"/>
    <w:rsid w:val="00601083"/>
    <w:rsid w:val="00601C43"/>
    <w:rsid w:val="0060356A"/>
    <w:rsid w:val="006048B8"/>
    <w:rsid w:val="00604A67"/>
    <w:rsid w:val="00604BDF"/>
    <w:rsid w:val="006068DD"/>
    <w:rsid w:val="00606C96"/>
    <w:rsid w:val="00607631"/>
    <w:rsid w:val="00607D9A"/>
    <w:rsid w:val="006103B4"/>
    <w:rsid w:val="00610EF8"/>
    <w:rsid w:val="00611652"/>
    <w:rsid w:val="00611AD9"/>
    <w:rsid w:val="00611CDE"/>
    <w:rsid w:val="006120BF"/>
    <w:rsid w:val="00612F72"/>
    <w:rsid w:val="0061321F"/>
    <w:rsid w:val="00614FF1"/>
    <w:rsid w:val="00615223"/>
    <w:rsid w:val="006155C3"/>
    <w:rsid w:val="00615939"/>
    <w:rsid w:val="00615BC8"/>
    <w:rsid w:val="00615D88"/>
    <w:rsid w:val="00615F9C"/>
    <w:rsid w:val="006163D3"/>
    <w:rsid w:val="006167BE"/>
    <w:rsid w:val="006167E5"/>
    <w:rsid w:val="00616FBD"/>
    <w:rsid w:val="006205CE"/>
    <w:rsid w:val="00620F7A"/>
    <w:rsid w:val="0062134F"/>
    <w:rsid w:val="00621352"/>
    <w:rsid w:val="00622409"/>
    <w:rsid w:val="0062253D"/>
    <w:rsid w:val="00623D3E"/>
    <w:rsid w:val="00624D3E"/>
    <w:rsid w:val="0062507A"/>
    <w:rsid w:val="00625D45"/>
    <w:rsid w:val="00627706"/>
    <w:rsid w:val="006279C6"/>
    <w:rsid w:val="00627A53"/>
    <w:rsid w:val="00627AB7"/>
    <w:rsid w:val="00627F7B"/>
    <w:rsid w:val="0063019D"/>
    <w:rsid w:val="0063156C"/>
    <w:rsid w:val="00631592"/>
    <w:rsid w:val="00631EC5"/>
    <w:rsid w:val="00631EF5"/>
    <w:rsid w:val="0063266E"/>
    <w:rsid w:val="006327C5"/>
    <w:rsid w:val="00632C09"/>
    <w:rsid w:val="006332F5"/>
    <w:rsid w:val="00633BE0"/>
    <w:rsid w:val="00634FF0"/>
    <w:rsid w:val="00635DD1"/>
    <w:rsid w:val="00635EE6"/>
    <w:rsid w:val="006361DA"/>
    <w:rsid w:val="006366B7"/>
    <w:rsid w:val="006374FB"/>
    <w:rsid w:val="006377DF"/>
    <w:rsid w:val="006400F6"/>
    <w:rsid w:val="006402D3"/>
    <w:rsid w:val="00640694"/>
    <w:rsid w:val="00640BEA"/>
    <w:rsid w:val="00640C7C"/>
    <w:rsid w:val="006413EA"/>
    <w:rsid w:val="0064175B"/>
    <w:rsid w:val="006418D1"/>
    <w:rsid w:val="00641F1B"/>
    <w:rsid w:val="00642621"/>
    <w:rsid w:val="00642CD6"/>
    <w:rsid w:val="00642FCC"/>
    <w:rsid w:val="0064387A"/>
    <w:rsid w:val="00643C1B"/>
    <w:rsid w:val="0064518F"/>
    <w:rsid w:val="006459EB"/>
    <w:rsid w:val="0064617D"/>
    <w:rsid w:val="00646277"/>
    <w:rsid w:val="00646782"/>
    <w:rsid w:val="00646E8A"/>
    <w:rsid w:val="00646F52"/>
    <w:rsid w:val="0064712B"/>
    <w:rsid w:val="0064750E"/>
    <w:rsid w:val="00647A8B"/>
    <w:rsid w:val="0065090D"/>
    <w:rsid w:val="006509B0"/>
    <w:rsid w:val="00650EEE"/>
    <w:rsid w:val="00651582"/>
    <w:rsid w:val="00651636"/>
    <w:rsid w:val="00651B9C"/>
    <w:rsid w:val="00651D4D"/>
    <w:rsid w:val="00652678"/>
    <w:rsid w:val="006529B1"/>
    <w:rsid w:val="00652D3A"/>
    <w:rsid w:val="00654021"/>
    <w:rsid w:val="0065415D"/>
    <w:rsid w:val="0065432C"/>
    <w:rsid w:val="00654488"/>
    <w:rsid w:val="0065496E"/>
    <w:rsid w:val="00654B34"/>
    <w:rsid w:val="00655188"/>
    <w:rsid w:val="006552DD"/>
    <w:rsid w:val="0065546E"/>
    <w:rsid w:val="00655482"/>
    <w:rsid w:val="00655880"/>
    <w:rsid w:val="0065675F"/>
    <w:rsid w:val="00656991"/>
    <w:rsid w:val="00660965"/>
    <w:rsid w:val="00661BEF"/>
    <w:rsid w:val="006628FD"/>
    <w:rsid w:val="00662DF0"/>
    <w:rsid w:val="006631BE"/>
    <w:rsid w:val="006635E1"/>
    <w:rsid w:val="006635FC"/>
    <w:rsid w:val="006650DA"/>
    <w:rsid w:val="00665A91"/>
    <w:rsid w:val="00665AA3"/>
    <w:rsid w:val="00666E9C"/>
    <w:rsid w:val="006706CE"/>
    <w:rsid w:val="0067076D"/>
    <w:rsid w:val="00670C89"/>
    <w:rsid w:val="0067133E"/>
    <w:rsid w:val="0067171B"/>
    <w:rsid w:val="006725FD"/>
    <w:rsid w:val="00673033"/>
    <w:rsid w:val="00674A74"/>
    <w:rsid w:val="006759EA"/>
    <w:rsid w:val="00675A7C"/>
    <w:rsid w:val="00675B5C"/>
    <w:rsid w:val="0067686E"/>
    <w:rsid w:val="0067687F"/>
    <w:rsid w:val="0068058D"/>
    <w:rsid w:val="006809AA"/>
    <w:rsid w:val="006812C2"/>
    <w:rsid w:val="006816DF"/>
    <w:rsid w:val="00682210"/>
    <w:rsid w:val="0068237A"/>
    <w:rsid w:val="00682809"/>
    <w:rsid w:val="0068286B"/>
    <w:rsid w:val="0068296C"/>
    <w:rsid w:val="0068349A"/>
    <w:rsid w:val="00684516"/>
    <w:rsid w:val="00684AA1"/>
    <w:rsid w:val="00686BF1"/>
    <w:rsid w:val="00687E42"/>
    <w:rsid w:val="00690010"/>
    <w:rsid w:val="0069020A"/>
    <w:rsid w:val="006902DA"/>
    <w:rsid w:val="006909C5"/>
    <w:rsid w:val="00691037"/>
    <w:rsid w:val="0069207C"/>
    <w:rsid w:val="00692441"/>
    <w:rsid w:val="00692DC3"/>
    <w:rsid w:val="00694143"/>
    <w:rsid w:val="0069414A"/>
    <w:rsid w:val="00694221"/>
    <w:rsid w:val="00694614"/>
    <w:rsid w:val="00694B0C"/>
    <w:rsid w:val="00694CB0"/>
    <w:rsid w:val="00694D87"/>
    <w:rsid w:val="00695003"/>
    <w:rsid w:val="00695EDA"/>
    <w:rsid w:val="0069680F"/>
    <w:rsid w:val="006A073F"/>
    <w:rsid w:val="006A0D79"/>
    <w:rsid w:val="006A3F7E"/>
    <w:rsid w:val="006A4465"/>
    <w:rsid w:val="006A4723"/>
    <w:rsid w:val="006A597A"/>
    <w:rsid w:val="006A5E04"/>
    <w:rsid w:val="006A6542"/>
    <w:rsid w:val="006A6923"/>
    <w:rsid w:val="006A74E1"/>
    <w:rsid w:val="006B03D9"/>
    <w:rsid w:val="006B0486"/>
    <w:rsid w:val="006B14C2"/>
    <w:rsid w:val="006B1D71"/>
    <w:rsid w:val="006B2E4A"/>
    <w:rsid w:val="006B41E4"/>
    <w:rsid w:val="006B4209"/>
    <w:rsid w:val="006B4455"/>
    <w:rsid w:val="006B55DD"/>
    <w:rsid w:val="006B5FD4"/>
    <w:rsid w:val="006B60A4"/>
    <w:rsid w:val="006B641C"/>
    <w:rsid w:val="006B6B74"/>
    <w:rsid w:val="006B749C"/>
    <w:rsid w:val="006C03BA"/>
    <w:rsid w:val="006C159D"/>
    <w:rsid w:val="006C211E"/>
    <w:rsid w:val="006C24C2"/>
    <w:rsid w:val="006C255B"/>
    <w:rsid w:val="006C28B8"/>
    <w:rsid w:val="006C295D"/>
    <w:rsid w:val="006C29C2"/>
    <w:rsid w:val="006C32EB"/>
    <w:rsid w:val="006C4138"/>
    <w:rsid w:val="006C414A"/>
    <w:rsid w:val="006C471A"/>
    <w:rsid w:val="006C4838"/>
    <w:rsid w:val="006C4E95"/>
    <w:rsid w:val="006C5021"/>
    <w:rsid w:val="006C5288"/>
    <w:rsid w:val="006C53D8"/>
    <w:rsid w:val="006C5841"/>
    <w:rsid w:val="006C5CD6"/>
    <w:rsid w:val="006C6B1C"/>
    <w:rsid w:val="006C6EEF"/>
    <w:rsid w:val="006C74C0"/>
    <w:rsid w:val="006C759B"/>
    <w:rsid w:val="006D0B7C"/>
    <w:rsid w:val="006D1314"/>
    <w:rsid w:val="006D1E13"/>
    <w:rsid w:val="006D20DF"/>
    <w:rsid w:val="006D2469"/>
    <w:rsid w:val="006D2505"/>
    <w:rsid w:val="006D270E"/>
    <w:rsid w:val="006D3081"/>
    <w:rsid w:val="006D3231"/>
    <w:rsid w:val="006D32CD"/>
    <w:rsid w:val="006D3A0C"/>
    <w:rsid w:val="006D4999"/>
    <w:rsid w:val="006D4C5C"/>
    <w:rsid w:val="006D556E"/>
    <w:rsid w:val="006D6150"/>
    <w:rsid w:val="006D6193"/>
    <w:rsid w:val="006D6458"/>
    <w:rsid w:val="006D69CD"/>
    <w:rsid w:val="006D6F2B"/>
    <w:rsid w:val="006D71D3"/>
    <w:rsid w:val="006D75C3"/>
    <w:rsid w:val="006D799D"/>
    <w:rsid w:val="006E01C1"/>
    <w:rsid w:val="006E03E5"/>
    <w:rsid w:val="006E0559"/>
    <w:rsid w:val="006E155C"/>
    <w:rsid w:val="006E1C8E"/>
    <w:rsid w:val="006E2158"/>
    <w:rsid w:val="006E2393"/>
    <w:rsid w:val="006E26A1"/>
    <w:rsid w:val="006E38B4"/>
    <w:rsid w:val="006E3977"/>
    <w:rsid w:val="006E4184"/>
    <w:rsid w:val="006E459B"/>
    <w:rsid w:val="006E4965"/>
    <w:rsid w:val="006E4D7B"/>
    <w:rsid w:val="006E63D4"/>
    <w:rsid w:val="006E648D"/>
    <w:rsid w:val="006E6E0F"/>
    <w:rsid w:val="006E7159"/>
    <w:rsid w:val="006E7484"/>
    <w:rsid w:val="006F0171"/>
    <w:rsid w:val="006F296E"/>
    <w:rsid w:val="006F2F0C"/>
    <w:rsid w:val="006F33F2"/>
    <w:rsid w:val="006F3A84"/>
    <w:rsid w:val="006F3E22"/>
    <w:rsid w:val="006F4F75"/>
    <w:rsid w:val="006F590E"/>
    <w:rsid w:val="006F5B63"/>
    <w:rsid w:val="006F5C46"/>
    <w:rsid w:val="006F72E9"/>
    <w:rsid w:val="006F75E3"/>
    <w:rsid w:val="006F7736"/>
    <w:rsid w:val="00700E51"/>
    <w:rsid w:val="007017E3"/>
    <w:rsid w:val="0070196B"/>
    <w:rsid w:val="00701E30"/>
    <w:rsid w:val="00702633"/>
    <w:rsid w:val="00702F5E"/>
    <w:rsid w:val="00703447"/>
    <w:rsid w:val="007034CA"/>
    <w:rsid w:val="00704A51"/>
    <w:rsid w:val="00705855"/>
    <w:rsid w:val="00705978"/>
    <w:rsid w:val="00706A4E"/>
    <w:rsid w:val="00706CA8"/>
    <w:rsid w:val="00707497"/>
    <w:rsid w:val="007074DD"/>
    <w:rsid w:val="007101A6"/>
    <w:rsid w:val="007101CF"/>
    <w:rsid w:val="007104D8"/>
    <w:rsid w:val="00711029"/>
    <w:rsid w:val="007113E5"/>
    <w:rsid w:val="0071158E"/>
    <w:rsid w:val="007127D2"/>
    <w:rsid w:val="007127F7"/>
    <w:rsid w:val="0071297C"/>
    <w:rsid w:val="0071301D"/>
    <w:rsid w:val="00713458"/>
    <w:rsid w:val="00713615"/>
    <w:rsid w:val="00713DB1"/>
    <w:rsid w:val="00713E46"/>
    <w:rsid w:val="007141A0"/>
    <w:rsid w:val="00714D60"/>
    <w:rsid w:val="00715728"/>
    <w:rsid w:val="00715EF4"/>
    <w:rsid w:val="00715F6F"/>
    <w:rsid w:val="007169BD"/>
    <w:rsid w:val="00716A67"/>
    <w:rsid w:val="00720579"/>
    <w:rsid w:val="00722193"/>
    <w:rsid w:val="007229D6"/>
    <w:rsid w:val="007230F4"/>
    <w:rsid w:val="007245CE"/>
    <w:rsid w:val="007250F8"/>
    <w:rsid w:val="007258AD"/>
    <w:rsid w:val="00725C4E"/>
    <w:rsid w:val="00725EB2"/>
    <w:rsid w:val="00730BD3"/>
    <w:rsid w:val="00730CF7"/>
    <w:rsid w:val="0073163B"/>
    <w:rsid w:val="00731DB0"/>
    <w:rsid w:val="007324A7"/>
    <w:rsid w:val="0073293D"/>
    <w:rsid w:val="007346E5"/>
    <w:rsid w:val="00735BD8"/>
    <w:rsid w:val="00736E67"/>
    <w:rsid w:val="00736F42"/>
    <w:rsid w:val="00737CE8"/>
    <w:rsid w:val="0074034B"/>
    <w:rsid w:val="0074068E"/>
    <w:rsid w:val="0074101B"/>
    <w:rsid w:val="0074107D"/>
    <w:rsid w:val="007418B0"/>
    <w:rsid w:val="00741F05"/>
    <w:rsid w:val="007420AC"/>
    <w:rsid w:val="00743A0C"/>
    <w:rsid w:val="00744EE7"/>
    <w:rsid w:val="00746261"/>
    <w:rsid w:val="00747631"/>
    <w:rsid w:val="0074799C"/>
    <w:rsid w:val="0075073A"/>
    <w:rsid w:val="00750900"/>
    <w:rsid w:val="00750DEF"/>
    <w:rsid w:val="007522CC"/>
    <w:rsid w:val="00752AF5"/>
    <w:rsid w:val="00752C8F"/>
    <w:rsid w:val="00752D5B"/>
    <w:rsid w:val="00753B69"/>
    <w:rsid w:val="0075517E"/>
    <w:rsid w:val="0075561A"/>
    <w:rsid w:val="00755D7C"/>
    <w:rsid w:val="0075602A"/>
    <w:rsid w:val="007561DD"/>
    <w:rsid w:val="007562A1"/>
    <w:rsid w:val="00756B1E"/>
    <w:rsid w:val="00757074"/>
    <w:rsid w:val="00757FDB"/>
    <w:rsid w:val="0076024E"/>
    <w:rsid w:val="00760356"/>
    <w:rsid w:val="00760434"/>
    <w:rsid w:val="00760B52"/>
    <w:rsid w:val="00762166"/>
    <w:rsid w:val="00762295"/>
    <w:rsid w:val="00762610"/>
    <w:rsid w:val="0076291E"/>
    <w:rsid w:val="00762AED"/>
    <w:rsid w:val="00762BD9"/>
    <w:rsid w:val="00762DD7"/>
    <w:rsid w:val="007632A0"/>
    <w:rsid w:val="007632D0"/>
    <w:rsid w:val="00763414"/>
    <w:rsid w:val="0076357C"/>
    <w:rsid w:val="0076390C"/>
    <w:rsid w:val="007648AA"/>
    <w:rsid w:val="00764E57"/>
    <w:rsid w:val="00765103"/>
    <w:rsid w:val="007655E9"/>
    <w:rsid w:val="00765DE4"/>
    <w:rsid w:val="0076773A"/>
    <w:rsid w:val="007677F7"/>
    <w:rsid w:val="00770B34"/>
    <w:rsid w:val="00770C61"/>
    <w:rsid w:val="00771FC8"/>
    <w:rsid w:val="00772750"/>
    <w:rsid w:val="007728C3"/>
    <w:rsid w:val="00773615"/>
    <w:rsid w:val="00773A74"/>
    <w:rsid w:val="007766CD"/>
    <w:rsid w:val="00776EBC"/>
    <w:rsid w:val="007770EA"/>
    <w:rsid w:val="007771AB"/>
    <w:rsid w:val="0077751F"/>
    <w:rsid w:val="0077764C"/>
    <w:rsid w:val="00777AA5"/>
    <w:rsid w:val="00777F8D"/>
    <w:rsid w:val="007815A7"/>
    <w:rsid w:val="00781A3F"/>
    <w:rsid w:val="0078265A"/>
    <w:rsid w:val="00784031"/>
    <w:rsid w:val="007841BB"/>
    <w:rsid w:val="0078434B"/>
    <w:rsid w:val="0078475C"/>
    <w:rsid w:val="0078477D"/>
    <w:rsid w:val="00784CA7"/>
    <w:rsid w:val="00784D8E"/>
    <w:rsid w:val="00784F7E"/>
    <w:rsid w:val="00785F44"/>
    <w:rsid w:val="007869DA"/>
    <w:rsid w:val="00786FA3"/>
    <w:rsid w:val="0078736F"/>
    <w:rsid w:val="00787CFB"/>
    <w:rsid w:val="007901CF"/>
    <w:rsid w:val="00790B38"/>
    <w:rsid w:val="00790B62"/>
    <w:rsid w:val="00790C32"/>
    <w:rsid w:val="0079176B"/>
    <w:rsid w:val="0079190C"/>
    <w:rsid w:val="00791D5F"/>
    <w:rsid w:val="0079250C"/>
    <w:rsid w:val="00792C18"/>
    <w:rsid w:val="007932CC"/>
    <w:rsid w:val="00794360"/>
    <w:rsid w:val="0079493E"/>
    <w:rsid w:val="00795327"/>
    <w:rsid w:val="007957B4"/>
    <w:rsid w:val="007957BC"/>
    <w:rsid w:val="007965B6"/>
    <w:rsid w:val="00796793"/>
    <w:rsid w:val="00796D22"/>
    <w:rsid w:val="0079704D"/>
    <w:rsid w:val="0079747C"/>
    <w:rsid w:val="007974AC"/>
    <w:rsid w:val="007977E6"/>
    <w:rsid w:val="00797CFE"/>
    <w:rsid w:val="00797EBF"/>
    <w:rsid w:val="007A0691"/>
    <w:rsid w:val="007A0DDA"/>
    <w:rsid w:val="007A10A7"/>
    <w:rsid w:val="007A1166"/>
    <w:rsid w:val="007A25CD"/>
    <w:rsid w:val="007A388D"/>
    <w:rsid w:val="007A3B07"/>
    <w:rsid w:val="007A406B"/>
    <w:rsid w:val="007A4BA3"/>
    <w:rsid w:val="007A4F1C"/>
    <w:rsid w:val="007A4F6C"/>
    <w:rsid w:val="007A6580"/>
    <w:rsid w:val="007A709A"/>
    <w:rsid w:val="007A7500"/>
    <w:rsid w:val="007B006A"/>
    <w:rsid w:val="007B03F7"/>
    <w:rsid w:val="007B06F5"/>
    <w:rsid w:val="007B1580"/>
    <w:rsid w:val="007B1E1E"/>
    <w:rsid w:val="007B2098"/>
    <w:rsid w:val="007B2438"/>
    <w:rsid w:val="007B2E28"/>
    <w:rsid w:val="007B3FFE"/>
    <w:rsid w:val="007B435B"/>
    <w:rsid w:val="007B46DD"/>
    <w:rsid w:val="007B56C6"/>
    <w:rsid w:val="007B5813"/>
    <w:rsid w:val="007B5D17"/>
    <w:rsid w:val="007B6114"/>
    <w:rsid w:val="007B68A0"/>
    <w:rsid w:val="007B6C01"/>
    <w:rsid w:val="007B6E23"/>
    <w:rsid w:val="007B7091"/>
    <w:rsid w:val="007C06A6"/>
    <w:rsid w:val="007C0992"/>
    <w:rsid w:val="007C11AD"/>
    <w:rsid w:val="007C128C"/>
    <w:rsid w:val="007C2BA3"/>
    <w:rsid w:val="007C3672"/>
    <w:rsid w:val="007C3876"/>
    <w:rsid w:val="007C3F37"/>
    <w:rsid w:val="007C407F"/>
    <w:rsid w:val="007C4C5B"/>
    <w:rsid w:val="007C4EBB"/>
    <w:rsid w:val="007C56DB"/>
    <w:rsid w:val="007C59D7"/>
    <w:rsid w:val="007C5A17"/>
    <w:rsid w:val="007C6C5C"/>
    <w:rsid w:val="007C6F15"/>
    <w:rsid w:val="007C7129"/>
    <w:rsid w:val="007C7204"/>
    <w:rsid w:val="007D01C1"/>
    <w:rsid w:val="007D0633"/>
    <w:rsid w:val="007D1441"/>
    <w:rsid w:val="007D26B9"/>
    <w:rsid w:val="007D295A"/>
    <w:rsid w:val="007D3540"/>
    <w:rsid w:val="007D3AA5"/>
    <w:rsid w:val="007D41C7"/>
    <w:rsid w:val="007D51EF"/>
    <w:rsid w:val="007D56EB"/>
    <w:rsid w:val="007D574E"/>
    <w:rsid w:val="007D5E0C"/>
    <w:rsid w:val="007D5F19"/>
    <w:rsid w:val="007D6388"/>
    <w:rsid w:val="007D72CE"/>
    <w:rsid w:val="007D7A15"/>
    <w:rsid w:val="007E048A"/>
    <w:rsid w:val="007E0706"/>
    <w:rsid w:val="007E0D94"/>
    <w:rsid w:val="007E0E81"/>
    <w:rsid w:val="007E2292"/>
    <w:rsid w:val="007E2420"/>
    <w:rsid w:val="007E2452"/>
    <w:rsid w:val="007E260B"/>
    <w:rsid w:val="007E2749"/>
    <w:rsid w:val="007E2EBA"/>
    <w:rsid w:val="007E3495"/>
    <w:rsid w:val="007E3928"/>
    <w:rsid w:val="007E4228"/>
    <w:rsid w:val="007E488B"/>
    <w:rsid w:val="007E4989"/>
    <w:rsid w:val="007E51F4"/>
    <w:rsid w:val="007E5D86"/>
    <w:rsid w:val="007E6299"/>
    <w:rsid w:val="007E70F2"/>
    <w:rsid w:val="007E73D4"/>
    <w:rsid w:val="007F0256"/>
    <w:rsid w:val="007F0289"/>
    <w:rsid w:val="007F02FF"/>
    <w:rsid w:val="007F0BBF"/>
    <w:rsid w:val="007F0D5B"/>
    <w:rsid w:val="007F0FD7"/>
    <w:rsid w:val="007F11AA"/>
    <w:rsid w:val="007F154E"/>
    <w:rsid w:val="007F236F"/>
    <w:rsid w:val="007F23C9"/>
    <w:rsid w:val="007F25B9"/>
    <w:rsid w:val="007F32F8"/>
    <w:rsid w:val="007F382C"/>
    <w:rsid w:val="007F46E4"/>
    <w:rsid w:val="007F50F4"/>
    <w:rsid w:val="007F606D"/>
    <w:rsid w:val="007F60E0"/>
    <w:rsid w:val="007F61C3"/>
    <w:rsid w:val="007F63E3"/>
    <w:rsid w:val="007F64F3"/>
    <w:rsid w:val="007F671D"/>
    <w:rsid w:val="007F6B04"/>
    <w:rsid w:val="007F6C7A"/>
    <w:rsid w:val="007F7187"/>
    <w:rsid w:val="007F72A9"/>
    <w:rsid w:val="007F756F"/>
    <w:rsid w:val="007F7F5F"/>
    <w:rsid w:val="00800405"/>
    <w:rsid w:val="0080152F"/>
    <w:rsid w:val="00801794"/>
    <w:rsid w:val="0080194F"/>
    <w:rsid w:val="00801BDF"/>
    <w:rsid w:val="0080253B"/>
    <w:rsid w:val="00802B16"/>
    <w:rsid w:val="00803579"/>
    <w:rsid w:val="008036D0"/>
    <w:rsid w:val="00803D3D"/>
    <w:rsid w:val="00803DCD"/>
    <w:rsid w:val="00805EDF"/>
    <w:rsid w:val="008067FC"/>
    <w:rsid w:val="00807A87"/>
    <w:rsid w:val="00807F47"/>
    <w:rsid w:val="008102F5"/>
    <w:rsid w:val="008103C9"/>
    <w:rsid w:val="00810F69"/>
    <w:rsid w:val="00811A39"/>
    <w:rsid w:val="00811A52"/>
    <w:rsid w:val="00811DEA"/>
    <w:rsid w:val="00811EBC"/>
    <w:rsid w:val="00811F8D"/>
    <w:rsid w:val="0081232E"/>
    <w:rsid w:val="00813E58"/>
    <w:rsid w:val="00813F4B"/>
    <w:rsid w:val="00814817"/>
    <w:rsid w:val="008151E6"/>
    <w:rsid w:val="008155CD"/>
    <w:rsid w:val="00815D7E"/>
    <w:rsid w:val="00815F5C"/>
    <w:rsid w:val="00817158"/>
    <w:rsid w:val="0081716B"/>
    <w:rsid w:val="00817A2C"/>
    <w:rsid w:val="00817B88"/>
    <w:rsid w:val="00821049"/>
    <w:rsid w:val="0082167A"/>
    <w:rsid w:val="00822863"/>
    <w:rsid w:val="00822FA2"/>
    <w:rsid w:val="0082308E"/>
    <w:rsid w:val="00824242"/>
    <w:rsid w:val="0082455C"/>
    <w:rsid w:val="00824F05"/>
    <w:rsid w:val="008254DC"/>
    <w:rsid w:val="0082577A"/>
    <w:rsid w:val="00825965"/>
    <w:rsid w:val="008259F9"/>
    <w:rsid w:val="00825E25"/>
    <w:rsid w:val="00827D18"/>
    <w:rsid w:val="00827D8A"/>
    <w:rsid w:val="0083055D"/>
    <w:rsid w:val="008313F9"/>
    <w:rsid w:val="008314DE"/>
    <w:rsid w:val="00832D00"/>
    <w:rsid w:val="00833562"/>
    <w:rsid w:val="00834100"/>
    <w:rsid w:val="00834694"/>
    <w:rsid w:val="008349DB"/>
    <w:rsid w:val="00834FCD"/>
    <w:rsid w:val="008353C5"/>
    <w:rsid w:val="008356C6"/>
    <w:rsid w:val="00835CDF"/>
    <w:rsid w:val="00835F96"/>
    <w:rsid w:val="0083626E"/>
    <w:rsid w:val="00836705"/>
    <w:rsid w:val="00836E96"/>
    <w:rsid w:val="008411A7"/>
    <w:rsid w:val="00842B5D"/>
    <w:rsid w:val="00843979"/>
    <w:rsid w:val="00843CD2"/>
    <w:rsid w:val="00843E38"/>
    <w:rsid w:val="0084453E"/>
    <w:rsid w:val="00844AD9"/>
    <w:rsid w:val="00844DBC"/>
    <w:rsid w:val="0084528B"/>
    <w:rsid w:val="00845597"/>
    <w:rsid w:val="00846126"/>
    <w:rsid w:val="00846B41"/>
    <w:rsid w:val="00847012"/>
    <w:rsid w:val="00847170"/>
    <w:rsid w:val="00847AE7"/>
    <w:rsid w:val="008507F2"/>
    <w:rsid w:val="008511F1"/>
    <w:rsid w:val="00851290"/>
    <w:rsid w:val="00851D2C"/>
    <w:rsid w:val="00852A8F"/>
    <w:rsid w:val="0085334C"/>
    <w:rsid w:val="00853D16"/>
    <w:rsid w:val="0085427B"/>
    <w:rsid w:val="00854712"/>
    <w:rsid w:val="00854C8F"/>
    <w:rsid w:val="00854D4D"/>
    <w:rsid w:val="00854EDA"/>
    <w:rsid w:val="00856DAD"/>
    <w:rsid w:val="00856DE0"/>
    <w:rsid w:val="0085782A"/>
    <w:rsid w:val="00857B58"/>
    <w:rsid w:val="00860A1B"/>
    <w:rsid w:val="00861090"/>
    <w:rsid w:val="008615F7"/>
    <w:rsid w:val="00861619"/>
    <w:rsid w:val="008619B9"/>
    <w:rsid w:val="008621A1"/>
    <w:rsid w:val="00862CD8"/>
    <w:rsid w:val="0086331D"/>
    <w:rsid w:val="008638D6"/>
    <w:rsid w:val="00863C92"/>
    <w:rsid w:val="00865863"/>
    <w:rsid w:val="00865BC3"/>
    <w:rsid w:val="00865DBD"/>
    <w:rsid w:val="008665F3"/>
    <w:rsid w:val="00866E00"/>
    <w:rsid w:val="00866F81"/>
    <w:rsid w:val="008676DA"/>
    <w:rsid w:val="00867911"/>
    <w:rsid w:val="00867C3D"/>
    <w:rsid w:val="00870C3E"/>
    <w:rsid w:val="00870DAA"/>
    <w:rsid w:val="00870EF3"/>
    <w:rsid w:val="00871228"/>
    <w:rsid w:val="00871C22"/>
    <w:rsid w:val="00872296"/>
    <w:rsid w:val="00873152"/>
    <w:rsid w:val="008739CD"/>
    <w:rsid w:val="00873A84"/>
    <w:rsid w:val="00873C95"/>
    <w:rsid w:val="00873E3B"/>
    <w:rsid w:val="00874FEB"/>
    <w:rsid w:val="00875DC0"/>
    <w:rsid w:val="00875F3D"/>
    <w:rsid w:val="00876305"/>
    <w:rsid w:val="00877154"/>
    <w:rsid w:val="008775CB"/>
    <w:rsid w:val="00877FFB"/>
    <w:rsid w:val="00880AE4"/>
    <w:rsid w:val="00880BAC"/>
    <w:rsid w:val="00881630"/>
    <w:rsid w:val="00881AD2"/>
    <w:rsid w:val="008827D5"/>
    <w:rsid w:val="008839BB"/>
    <w:rsid w:val="00883A1A"/>
    <w:rsid w:val="0088402C"/>
    <w:rsid w:val="008843B9"/>
    <w:rsid w:val="00885FB4"/>
    <w:rsid w:val="00886386"/>
    <w:rsid w:val="00886943"/>
    <w:rsid w:val="0088799D"/>
    <w:rsid w:val="00887A44"/>
    <w:rsid w:val="00887B68"/>
    <w:rsid w:val="00887BDF"/>
    <w:rsid w:val="0089041A"/>
    <w:rsid w:val="00890D1D"/>
    <w:rsid w:val="00890E9E"/>
    <w:rsid w:val="00891147"/>
    <w:rsid w:val="008916A7"/>
    <w:rsid w:val="0089184C"/>
    <w:rsid w:val="0089195A"/>
    <w:rsid w:val="0089242F"/>
    <w:rsid w:val="00892729"/>
    <w:rsid w:val="00892DE1"/>
    <w:rsid w:val="00892E40"/>
    <w:rsid w:val="008931CC"/>
    <w:rsid w:val="00893AD0"/>
    <w:rsid w:val="00893F9F"/>
    <w:rsid w:val="008940E3"/>
    <w:rsid w:val="00894916"/>
    <w:rsid w:val="00894A20"/>
    <w:rsid w:val="00895596"/>
    <w:rsid w:val="008960F1"/>
    <w:rsid w:val="008965E4"/>
    <w:rsid w:val="00897178"/>
    <w:rsid w:val="00897F35"/>
    <w:rsid w:val="008A0DCB"/>
    <w:rsid w:val="008A0E70"/>
    <w:rsid w:val="008A0F5E"/>
    <w:rsid w:val="008A0FFE"/>
    <w:rsid w:val="008A16DA"/>
    <w:rsid w:val="008A16E9"/>
    <w:rsid w:val="008A1856"/>
    <w:rsid w:val="008A2425"/>
    <w:rsid w:val="008A4289"/>
    <w:rsid w:val="008A4592"/>
    <w:rsid w:val="008A45FC"/>
    <w:rsid w:val="008A4743"/>
    <w:rsid w:val="008A474F"/>
    <w:rsid w:val="008A552B"/>
    <w:rsid w:val="008A570C"/>
    <w:rsid w:val="008A60A4"/>
    <w:rsid w:val="008A61D4"/>
    <w:rsid w:val="008A61F2"/>
    <w:rsid w:val="008A6E58"/>
    <w:rsid w:val="008A79AA"/>
    <w:rsid w:val="008A7CDB"/>
    <w:rsid w:val="008B0803"/>
    <w:rsid w:val="008B08B2"/>
    <w:rsid w:val="008B0991"/>
    <w:rsid w:val="008B0AA2"/>
    <w:rsid w:val="008B129B"/>
    <w:rsid w:val="008B1516"/>
    <w:rsid w:val="008B1614"/>
    <w:rsid w:val="008B1FC9"/>
    <w:rsid w:val="008B23D6"/>
    <w:rsid w:val="008B3027"/>
    <w:rsid w:val="008B32C9"/>
    <w:rsid w:val="008B3808"/>
    <w:rsid w:val="008B4476"/>
    <w:rsid w:val="008B645B"/>
    <w:rsid w:val="008B668A"/>
    <w:rsid w:val="008B6D7C"/>
    <w:rsid w:val="008B7845"/>
    <w:rsid w:val="008C03F2"/>
    <w:rsid w:val="008C0C36"/>
    <w:rsid w:val="008C1191"/>
    <w:rsid w:val="008C1819"/>
    <w:rsid w:val="008C20FF"/>
    <w:rsid w:val="008C2850"/>
    <w:rsid w:val="008C36BD"/>
    <w:rsid w:val="008C3901"/>
    <w:rsid w:val="008C4770"/>
    <w:rsid w:val="008C4B77"/>
    <w:rsid w:val="008C51D4"/>
    <w:rsid w:val="008C6866"/>
    <w:rsid w:val="008C7B03"/>
    <w:rsid w:val="008D0843"/>
    <w:rsid w:val="008D0DA0"/>
    <w:rsid w:val="008D18DB"/>
    <w:rsid w:val="008D1B6E"/>
    <w:rsid w:val="008D1E3D"/>
    <w:rsid w:val="008D27FC"/>
    <w:rsid w:val="008D30F1"/>
    <w:rsid w:val="008D31F3"/>
    <w:rsid w:val="008D4040"/>
    <w:rsid w:val="008D4EFB"/>
    <w:rsid w:val="008D676E"/>
    <w:rsid w:val="008D72CF"/>
    <w:rsid w:val="008E0DB6"/>
    <w:rsid w:val="008E1968"/>
    <w:rsid w:val="008E1BFB"/>
    <w:rsid w:val="008E23CB"/>
    <w:rsid w:val="008E2B2B"/>
    <w:rsid w:val="008E3DB5"/>
    <w:rsid w:val="008E4345"/>
    <w:rsid w:val="008E4AAC"/>
    <w:rsid w:val="008E4BCB"/>
    <w:rsid w:val="008E4EB2"/>
    <w:rsid w:val="008E4FFB"/>
    <w:rsid w:val="008E5963"/>
    <w:rsid w:val="008E5A87"/>
    <w:rsid w:val="008E652A"/>
    <w:rsid w:val="008E6818"/>
    <w:rsid w:val="008E6961"/>
    <w:rsid w:val="008E73AC"/>
    <w:rsid w:val="008E73BB"/>
    <w:rsid w:val="008E7C40"/>
    <w:rsid w:val="008E7F09"/>
    <w:rsid w:val="008F06DE"/>
    <w:rsid w:val="008F07E8"/>
    <w:rsid w:val="008F0DC1"/>
    <w:rsid w:val="008F1210"/>
    <w:rsid w:val="008F209C"/>
    <w:rsid w:val="008F301E"/>
    <w:rsid w:val="008F3D8B"/>
    <w:rsid w:val="008F429F"/>
    <w:rsid w:val="008F4C12"/>
    <w:rsid w:val="008F4D41"/>
    <w:rsid w:val="008F57E0"/>
    <w:rsid w:val="008F6290"/>
    <w:rsid w:val="008F6F55"/>
    <w:rsid w:val="008F770D"/>
    <w:rsid w:val="00900C37"/>
    <w:rsid w:val="00900DE4"/>
    <w:rsid w:val="009017CD"/>
    <w:rsid w:val="009018CC"/>
    <w:rsid w:val="00901900"/>
    <w:rsid w:val="00901AFA"/>
    <w:rsid w:val="00901CFF"/>
    <w:rsid w:val="00902071"/>
    <w:rsid w:val="00902096"/>
    <w:rsid w:val="009028A3"/>
    <w:rsid w:val="00902E0D"/>
    <w:rsid w:val="009036BE"/>
    <w:rsid w:val="009036D9"/>
    <w:rsid w:val="00903CF2"/>
    <w:rsid w:val="00904062"/>
    <w:rsid w:val="00904CC5"/>
    <w:rsid w:val="0090656C"/>
    <w:rsid w:val="00906D5C"/>
    <w:rsid w:val="009072CA"/>
    <w:rsid w:val="00907596"/>
    <w:rsid w:val="0090775E"/>
    <w:rsid w:val="009079F4"/>
    <w:rsid w:val="00907B8E"/>
    <w:rsid w:val="00907C22"/>
    <w:rsid w:val="00910127"/>
    <w:rsid w:val="009103C1"/>
    <w:rsid w:val="009106D8"/>
    <w:rsid w:val="00910A5A"/>
    <w:rsid w:val="009116F9"/>
    <w:rsid w:val="0091198B"/>
    <w:rsid w:val="00912F4D"/>
    <w:rsid w:val="00912F56"/>
    <w:rsid w:val="00913D46"/>
    <w:rsid w:val="00913E98"/>
    <w:rsid w:val="00914165"/>
    <w:rsid w:val="00914390"/>
    <w:rsid w:val="00914D84"/>
    <w:rsid w:val="00914FCD"/>
    <w:rsid w:val="0091569A"/>
    <w:rsid w:val="009157B7"/>
    <w:rsid w:val="0091590A"/>
    <w:rsid w:val="0091596A"/>
    <w:rsid w:val="00915FCA"/>
    <w:rsid w:val="009165D4"/>
    <w:rsid w:val="00917425"/>
    <w:rsid w:val="00917427"/>
    <w:rsid w:val="009175B0"/>
    <w:rsid w:val="00920246"/>
    <w:rsid w:val="00920F36"/>
    <w:rsid w:val="00921D99"/>
    <w:rsid w:val="00923AB1"/>
    <w:rsid w:val="00923B80"/>
    <w:rsid w:val="00923E66"/>
    <w:rsid w:val="009241AF"/>
    <w:rsid w:val="00924220"/>
    <w:rsid w:val="009246F2"/>
    <w:rsid w:val="00924C6B"/>
    <w:rsid w:val="00925077"/>
    <w:rsid w:val="0092552E"/>
    <w:rsid w:val="0092563D"/>
    <w:rsid w:val="00926192"/>
    <w:rsid w:val="00926471"/>
    <w:rsid w:val="009268F7"/>
    <w:rsid w:val="00926C88"/>
    <w:rsid w:val="00926FFF"/>
    <w:rsid w:val="009271B1"/>
    <w:rsid w:val="009272F3"/>
    <w:rsid w:val="00927A49"/>
    <w:rsid w:val="009300CE"/>
    <w:rsid w:val="00930A36"/>
    <w:rsid w:val="009314D0"/>
    <w:rsid w:val="009318DF"/>
    <w:rsid w:val="0093199E"/>
    <w:rsid w:val="0093243A"/>
    <w:rsid w:val="00932448"/>
    <w:rsid w:val="009328AA"/>
    <w:rsid w:val="00932F8C"/>
    <w:rsid w:val="0093430B"/>
    <w:rsid w:val="00935811"/>
    <w:rsid w:val="00936007"/>
    <w:rsid w:val="0093695B"/>
    <w:rsid w:val="009373CC"/>
    <w:rsid w:val="0093784F"/>
    <w:rsid w:val="00940764"/>
    <w:rsid w:val="00940B18"/>
    <w:rsid w:val="009410B5"/>
    <w:rsid w:val="009414D3"/>
    <w:rsid w:val="0094157D"/>
    <w:rsid w:val="00941FF3"/>
    <w:rsid w:val="00942926"/>
    <w:rsid w:val="00942FE0"/>
    <w:rsid w:val="00943432"/>
    <w:rsid w:val="009439EB"/>
    <w:rsid w:val="00946085"/>
    <w:rsid w:val="00946B67"/>
    <w:rsid w:val="00946C04"/>
    <w:rsid w:val="0094722A"/>
    <w:rsid w:val="00947B05"/>
    <w:rsid w:val="00947DAC"/>
    <w:rsid w:val="00950033"/>
    <w:rsid w:val="00950112"/>
    <w:rsid w:val="00951710"/>
    <w:rsid w:val="00951D21"/>
    <w:rsid w:val="00951E0E"/>
    <w:rsid w:val="00952224"/>
    <w:rsid w:val="00952873"/>
    <w:rsid w:val="00954623"/>
    <w:rsid w:val="00954950"/>
    <w:rsid w:val="00955528"/>
    <w:rsid w:val="00955994"/>
    <w:rsid w:val="00955B60"/>
    <w:rsid w:val="00957370"/>
    <w:rsid w:val="009609E6"/>
    <w:rsid w:val="00960D69"/>
    <w:rsid w:val="00961179"/>
    <w:rsid w:val="00961FC6"/>
    <w:rsid w:val="0096247F"/>
    <w:rsid w:val="00962A61"/>
    <w:rsid w:val="00963288"/>
    <w:rsid w:val="009645C2"/>
    <w:rsid w:val="009647B9"/>
    <w:rsid w:val="00964DAD"/>
    <w:rsid w:val="00965B28"/>
    <w:rsid w:val="00965CCE"/>
    <w:rsid w:val="00967436"/>
    <w:rsid w:val="0097011A"/>
    <w:rsid w:val="00971158"/>
    <w:rsid w:val="00972CEF"/>
    <w:rsid w:val="0097319A"/>
    <w:rsid w:val="009734D3"/>
    <w:rsid w:val="00976452"/>
    <w:rsid w:val="009765AD"/>
    <w:rsid w:val="00976FA1"/>
    <w:rsid w:val="00980CC5"/>
    <w:rsid w:val="00981C96"/>
    <w:rsid w:val="00985AAC"/>
    <w:rsid w:val="00986594"/>
    <w:rsid w:val="009865E6"/>
    <w:rsid w:val="00986A60"/>
    <w:rsid w:val="00986BAA"/>
    <w:rsid w:val="00986D15"/>
    <w:rsid w:val="00986FEC"/>
    <w:rsid w:val="00990904"/>
    <w:rsid w:val="00992640"/>
    <w:rsid w:val="00992914"/>
    <w:rsid w:val="00993CB5"/>
    <w:rsid w:val="00995745"/>
    <w:rsid w:val="00995DA2"/>
    <w:rsid w:val="00995DEC"/>
    <w:rsid w:val="00995F85"/>
    <w:rsid w:val="0099646D"/>
    <w:rsid w:val="009964A0"/>
    <w:rsid w:val="009965A9"/>
    <w:rsid w:val="00996CF1"/>
    <w:rsid w:val="00996DCF"/>
    <w:rsid w:val="009977AE"/>
    <w:rsid w:val="00997BAC"/>
    <w:rsid w:val="00997BE6"/>
    <w:rsid w:val="00997DBA"/>
    <w:rsid w:val="009A022A"/>
    <w:rsid w:val="009A0691"/>
    <w:rsid w:val="009A1B15"/>
    <w:rsid w:val="009A2BB3"/>
    <w:rsid w:val="009A3480"/>
    <w:rsid w:val="009A4A45"/>
    <w:rsid w:val="009A57B7"/>
    <w:rsid w:val="009A5D6C"/>
    <w:rsid w:val="009A6CBA"/>
    <w:rsid w:val="009B0180"/>
    <w:rsid w:val="009B0536"/>
    <w:rsid w:val="009B08D8"/>
    <w:rsid w:val="009B1520"/>
    <w:rsid w:val="009B1F5C"/>
    <w:rsid w:val="009B2302"/>
    <w:rsid w:val="009B2A26"/>
    <w:rsid w:val="009B2C2F"/>
    <w:rsid w:val="009B2F33"/>
    <w:rsid w:val="009B353B"/>
    <w:rsid w:val="009B35EE"/>
    <w:rsid w:val="009B37DF"/>
    <w:rsid w:val="009B5444"/>
    <w:rsid w:val="009B5695"/>
    <w:rsid w:val="009B5BD9"/>
    <w:rsid w:val="009B6B73"/>
    <w:rsid w:val="009B6BB9"/>
    <w:rsid w:val="009B735F"/>
    <w:rsid w:val="009B75A3"/>
    <w:rsid w:val="009B79B8"/>
    <w:rsid w:val="009B7CC5"/>
    <w:rsid w:val="009C0542"/>
    <w:rsid w:val="009C14D8"/>
    <w:rsid w:val="009C26D1"/>
    <w:rsid w:val="009C2A16"/>
    <w:rsid w:val="009C3310"/>
    <w:rsid w:val="009C41DE"/>
    <w:rsid w:val="009C423D"/>
    <w:rsid w:val="009C490C"/>
    <w:rsid w:val="009C4B67"/>
    <w:rsid w:val="009C4C99"/>
    <w:rsid w:val="009C5AE5"/>
    <w:rsid w:val="009C5C15"/>
    <w:rsid w:val="009C6406"/>
    <w:rsid w:val="009C66F4"/>
    <w:rsid w:val="009C77BC"/>
    <w:rsid w:val="009D0536"/>
    <w:rsid w:val="009D0CDC"/>
    <w:rsid w:val="009D1A89"/>
    <w:rsid w:val="009D255B"/>
    <w:rsid w:val="009D2E5C"/>
    <w:rsid w:val="009D3055"/>
    <w:rsid w:val="009D33AB"/>
    <w:rsid w:val="009D3635"/>
    <w:rsid w:val="009D4540"/>
    <w:rsid w:val="009D4BB1"/>
    <w:rsid w:val="009D5492"/>
    <w:rsid w:val="009D568F"/>
    <w:rsid w:val="009D5B6F"/>
    <w:rsid w:val="009D6007"/>
    <w:rsid w:val="009D677C"/>
    <w:rsid w:val="009D6846"/>
    <w:rsid w:val="009D6987"/>
    <w:rsid w:val="009D7DBC"/>
    <w:rsid w:val="009E039C"/>
    <w:rsid w:val="009E1298"/>
    <w:rsid w:val="009E2423"/>
    <w:rsid w:val="009E2C5C"/>
    <w:rsid w:val="009E32DB"/>
    <w:rsid w:val="009E37E3"/>
    <w:rsid w:val="009E3937"/>
    <w:rsid w:val="009E413F"/>
    <w:rsid w:val="009E639F"/>
    <w:rsid w:val="009E6A44"/>
    <w:rsid w:val="009E6D87"/>
    <w:rsid w:val="009E79C5"/>
    <w:rsid w:val="009E7BD0"/>
    <w:rsid w:val="009F014B"/>
    <w:rsid w:val="009F166A"/>
    <w:rsid w:val="009F1C50"/>
    <w:rsid w:val="009F39FB"/>
    <w:rsid w:val="009F41EB"/>
    <w:rsid w:val="009F4317"/>
    <w:rsid w:val="009F4DFA"/>
    <w:rsid w:val="009F5135"/>
    <w:rsid w:val="009F5B3F"/>
    <w:rsid w:val="009F5D55"/>
    <w:rsid w:val="009F6A70"/>
    <w:rsid w:val="00A00ABB"/>
    <w:rsid w:val="00A01356"/>
    <w:rsid w:val="00A01712"/>
    <w:rsid w:val="00A020AA"/>
    <w:rsid w:val="00A02549"/>
    <w:rsid w:val="00A0311B"/>
    <w:rsid w:val="00A03B9C"/>
    <w:rsid w:val="00A0528A"/>
    <w:rsid w:val="00A05510"/>
    <w:rsid w:val="00A0672B"/>
    <w:rsid w:val="00A100B0"/>
    <w:rsid w:val="00A10479"/>
    <w:rsid w:val="00A109C7"/>
    <w:rsid w:val="00A10B5F"/>
    <w:rsid w:val="00A1127C"/>
    <w:rsid w:val="00A11C1C"/>
    <w:rsid w:val="00A12917"/>
    <w:rsid w:val="00A12E15"/>
    <w:rsid w:val="00A12F39"/>
    <w:rsid w:val="00A131A9"/>
    <w:rsid w:val="00A134D3"/>
    <w:rsid w:val="00A156BA"/>
    <w:rsid w:val="00A15C8B"/>
    <w:rsid w:val="00A160D6"/>
    <w:rsid w:val="00A16630"/>
    <w:rsid w:val="00A169C1"/>
    <w:rsid w:val="00A16E6E"/>
    <w:rsid w:val="00A1704A"/>
    <w:rsid w:val="00A1710F"/>
    <w:rsid w:val="00A20103"/>
    <w:rsid w:val="00A20274"/>
    <w:rsid w:val="00A20332"/>
    <w:rsid w:val="00A2172D"/>
    <w:rsid w:val="00A21C65"/>
    <w:rsid w:val="00A21D02"/>
    <w:rsid w:val="00A21F9F"/>
    <w:rsid w:val="00A23278"/>
    <w:rsid w:val="00A24BA1"/>
    <w:rsid w:val="00A25E8E"/>
    <w:rsid w:val="00A2734E"/>
    <w:rsid w:val="00A27508"/>
    <w:rsid w:val="00A276B1"/>
    <w:rsid w:val="00A27C3D"/>
    <w:rsid w:val="00A30260"/>
    <w:rsid w:val="00A3039A"/>
    <w:rsid w:val="00A30787"/>
    <w:rsid w:val="00A309AA"/>
    <w:rsid w:val="00A30D56"/>
    <w:rsid w:val="00A319A4"/>
    <w:rsid w:val="00A31FB7"/>
    <w:rsid w:val="00A328C1"/>
    <w:rsid w:val="00A32F50"/>
    <w:rsid w:val="00A333D9"/>
    <w:rsid w:val="00A33B1C"/>
    <w:rsid w:val="00A344E3"/>
    <w:rsid w:val="00A34F9B"/>
    <w:rsid w:val="00A35264"/>
    <w:rsid w:val="00A3586D"/>
    <w:rsid w:val="00A35FDA"/>
    <w:rsid w:val="00A4076D"/>
    <w:rsid w:val="00A4240E"/>
    <w:rsid w:val="00A427E7"/>
    <w:rsid w:val="00A43602"/>
    <w:rsid w:val="00A438DB"/>
    <w:rsid w:val="00A438DC"/>
    <w:rsid w:val="00A43A30"/>
    <w:rsid w:val="00A44022"/>
    <w:rsid w:val="00A4405D"/>
    <w:rsid w:val="00A4409C"/>
    <w:rsid w:val="00A44FA2"/>
    <w:rsid w:val="00A4500F"/>
    <w:rsid w:val="00A45CEF"/>
    <w:rsid w:val="00A45D24"/>
    <w:rsid w:val="00A462E2"/>
    <w:rsid w:val="00A46410"/>
    <w:rsid w:val="00A46A5A"/>
    <w:rsid w:val="00A46AA3"/>
    <w:rsid w:val="00A46BF2"/>
    <w:rsid w:val="00A476E4"/>
    <w:rsid w:val="00A47775"/>
    <w:rsid w:val="00A508FC"/>
    <w:rsid w:val="00A50BEB"/>
    <w:rsid w:val="00A50ED8"/>
    <w:rsid w:val="00A51B4E"/>
    <w:rsid w:val="00A525DE"/>
    <w:rsid w:val="00A52D2F"/>
    <w:rsid w:val="00A52DDE"/>
    <w:rsid w:val="00A53204"/>
    <w:rsid w:val="00A53B07"/>
    <w:rsid w:val="00A566F3"/>
    <w:rsid w:val="00A567E2"/>
    <w:rsid w:val="00A57033"/>
    <w:rsid w:val="00A60636"/>
    <w:rsid w:val="00A60747"/>
    <w:rsid w:val="00A60AD4"/>
    <w:rsid w:val="00A60B8A"/>
    <w:rsid w:val="00A617CC"/>
    <w:rsid w:val="00A61C26"/>
    <w:rsid w:val="00A62417"/>
    <w:rsid w:val="00A63456"/>
    <w:rsid w:val="00A6362B"/>
    <w:rsid w:val="00A63669"/>
    <w:rsid w:val="00A637A2"/>
    <w:rsid w:val="00A637BB"/>
    <w:rsid w:val="00A64FFC"/>
    <w:rsid w:val="00A65464"/>
    <w:rsid w:val="00A66709"/>
    <w:rsid w:val="00A66891"/>
    <w:rsid w:val="00A66928"/>
    <w:rsid w:val="00A66DD2"/>
    <w:rsid w:val="00A67608"/>
    <w:rsid w:val="00A678AB"/>
    <w:rsid w:val="00A67C62"/>
    <w:rsid w:val="00A70529"/>
    <w:rsid w:val="00A705AA"/>
    <w:rsid w:val="00A7082E"/>
    <w:rsid w:val="00A70BE0"/>
    <w:rsid w:val="00A70C54"/>
    <w:rsid w:val="00A71A54"/>
    <w:rsid w:val="00A7359D"/>
    <w:rsid w:val="00A738A8"/>
    <w:rsid w:val="00A740E5"/>
    <w:rsid w:val="00A741A1"/>
    <w:rsid w:val="00A74D06"/>
    <w:rsid w:val="00A7513E"/>
    <w:rsid w:val="00A75F27"/>
    <w:rsid w:val="00A76A73"/>
    <w:rsid w:val="00A76FF6"/>
    <w:rsid w:val="00A77529"/>
    <w:rsid w:val="00A776DD"/>
    <w:rsid w:val="00A80059"/>
    <w:rsid w:val="00A802A3"/>
    <w:rsid w:val="00A8125C"/>
    <w:rsid w:val="00A8217A"/>
    <w:rsid w:val="00A83737"/>
    <w:rsid w:val="00A849EF"/>
    <w:rsid w:val="00A84AD3"/>
    <w:rsid w:val="00A84D8F"/>
    <w:rsid w:val="00A85849"/>
    <w:rsid w:val="00A8645B"/>
    <w:rsid w:val="00A874F3"/>
    <w:rsid w:val="00A877EE"/>
    <w:rsid w:val="00A913F4"/>
    <w:rsid w:val="00A918AA"/>
    <w:rsid w:val="00A91F49"/>
    <w:rsid w:val="00A924F9"/>
    <w:rsid w:val="00A92A5C"/>
    <w:rsid w:val="00A93FA2"/>
    <w:rsid w:val="00A94CB7"/>
    <w:rsid w:val="00A9671D"/>
    <w:rsid w:val="00A9760C"/>
    <w:rsid w:val="00A97C2C"/>
    <w:rsid w:val="00A97F84"/>
    <w:rsid w:val="00AA0857"/>
    <w:rsid w:val="00AA0993"/>
    <w:rsid w:val="00AA0FFD"/>
    <w:rsid w:val="00AA1441"/>
    <w:rsid w:val="00AA1D5D"/>
    <w:rsid w:val="00AA24B1"/>
    <w:rsid w:val="00AA2D63"/>
    <w:rsid w:val="00AA3DA1"/>
    <w:rsid w:val="00AA4C80"/>
    <w:rsid w:val="00AA627E"/>
    <w:rsid w:val="00AA65D9"/>
    <w:rsid w:val="00AA68CF"/>
    <w:rsid w:val="00AA6E61"/>
    <w:rsid w:val="00AA70F8"/>
    <w:rsid w:val="00AA71A9"/>
    <w:rsid w:val="00AA729E"/>
    <w:rsid w:val="00AA73E8"/>
    <w:rsid w:val="00AA74E1"/>
    <w:rsid w:val="00AA78EC"/>
    <w:rsid w:val="00AA7A8C"/>
    <w:rsid w:val="00AB03FE"/>
    <w:rsid w:val="00AB04FC"/>
    <w:rsid w:val="00AB05F2"/>
    <w:rsid w:val="00AB0FA0"/>
    <w:rsid w:val="00AB1051"/>
    <w:rsid w:val="00AB11DD"/>
    <w:rsid w:val="00AB196C"/>
    <w:rsid w:val="00AB1F23"/>
    <w:rsid w:val="00AB220D"/>
    <w:rsid w:val="00AB2296"/>
    <w:rsid w:val="00AB22C7"/>
    <w:rsid w:val="00AB2691"/>
    <w:rsid w:val="00AB2BEA"/>
    <w:rsid w:val="00AB31A6"/>
    <w:rsid w:val="00AB4E02"/>
    <w:rsid w:val="00AB5734"/>
    <w:rsid w:val="00AB5D01"/>
    <w:rsid w:val="00AB6921"/>
    <w:rsid w:val="00AB738B"/>
    <w:rsid w:val="00AB7679"/>
    <w:rsid w:val="00AB7A5E"/>
    <w:rsid w:val="00AC0466"/>
    <w:rsid w:val="00AC0C5B"/>
    <w:rsid w:val="00AC0F5D"/>
    <w:rsid w:val="00AC1500"/>
    <w:rsid w:val="00AC1C33"/>
    <w:rsid w:val="00AC1D92"/>
    <w:rsid w:val="00AC1EE3"/>
    <w:rsid w:val="00AC2A00"/>
    <w:rsid w:val="00AC3C42"/>
    <w:rsid w:val="00AC3C62"/>
    <w:rsid w:val="00AC4BC0"/>
    <w:rsid w:val="00AC526B"/>
    <w:rsid w:val="00AC57E3"/>
    <w:rsid w:val="00AC59A3"/>
    <w:rsid w:val="00AC6635"/>
    <w:rsid w:val="00AC7419"/>
    <w:rsid w:val="00AC758B"/>
    <w:rsid w:val="00AC7FFD"/>
    <w:rsid w:val="00AD0A8F"/>
    <w:rsid w:val="00AD0AA4"/>
    <w:rsid w:val="00AD0C44"/>
    <w:rsid w:val="00AD1C9B"/>
    <w:rsid w:val="00AD31E8"/>
    <w:rsid w:val="00AD36C2"/>
    <w:rsid w:val="00AD392F"/>
    <w:rsid w:val="00AD3B77"/>
    <w:rsid w:val="00AD4C17"/>
    <w:rsid w:val="00AD555E"/>
    <w:rsid w:val="00AD584D"/>
    <w:rsid w:val="00AD5B23"/>
    <w:rsid w:val="00AD5BCD"/>
    <w:rsid w:val="00AD5EEF"/>
    <w:rsid w:val="00AD6178"/>
    <w:rsid w:val="00AD63FF"/>
    <w:rsid w:val="00AD6718"/>
    <w:rsid w:val="00AD6CDC"/>
    <w:rsid w:val="00AD708C"/>
    <w:rsid w:val="00AD72E9"/>
    <w:rsid w:val="00AE0C9F"/>
    <w:rsid w:val="00AE0D9A"/>
    <w:rsid w:val="00AE15F6"/>
    <w:rsid w:val="00AE1D2A"/>
    <w:rsid w:val="00AE28EF"/>
    <w:rsid w:val="00AE2F3F"/>
    <w:rsid w:val="00AE3B99"/>
    <w:rsid w:val="00AE3C51"/>
    <w:rsid w:val="00AE4ECE"/>
    <w:rsid w:val="00AE5516"/>
    <w:rsid w:val="00AE5DE5"/>
    <w:rsid w:val="00AE6051"/>
    <w:rsid w:val="00AE617D"/>
    <w:rsid w:val="00AE6572"/>
    <w:rsid w:val="00AE7C29"/>
    <w:rsid w:val="00AE7C35"/>
    <w:rsid w:val="00AE7C93"/>
    <w:rsid w:val="00AF03D6"/>
    <w:rsid w:val="00AF0EC3"/>
    <w:rsid w:val="00AF10E3"/>
    <w:rsid w:val="00AF15A5"/>
    <w:rsid w:val="00AF257B"/>
    <w:rsid w:val="00AF3B8F"/>
    <w:rsid w:val="00AF4215"/>
    <w:rsid w:val="00AF5B1D"/>
    <w:rsid w:val="00AF5E0C"/>
    <w:rsid w:val="00AF63CE"/>
    <w:rsid w:val="00AF642C"/>
    <w:rsid w:val="00AF6493"/>
    <w:rsid w:val="00AF6B10"/>
    <w:rsid w:val="00AF7B30"/>
    <w:rsid w:val="00AF7BBF"/>
    <w:rsid w:val="00AF7C30"/>
    <w:rsid w:val="00B009A4"/>
    <w:rsid w:val="00B00A50"/>
    <w:rsid w:val="00B0187A"/>
    <w:rsid w:val="00B01D17"/>
    <w:rsid w:val="00B021DE"/>
    <w:rsid w:val="00B02EB5"/>
    <w:rsid w:val="00B04601"/>
    <w:rsid w:val="00B0567E"/>
    <w:rsid w:val="00B056CB"/>
    <w:rsid w:val="00B058CF"/>
    <w:rsid w:val="00B06157"/>
    <w:rsid w:val="00B07D33"/>
    <w:rsid w:val="00B10138"/>
    <w:rsid w:val="00B1264F"/>
    <w:rsid w:val="00B13161"/>
    <w:rsid w:val="00B1362D"/>
    <w:rsid w:val="00B1373D"/>
    <w:rsid w:val="00B1409A"/>
    <w:rsid w:val="00B140E4"/>
    <w:rsid w:val="00B1451F"/>
    <w:rsid w:val="00B153ED"/>
    <w:rsid w:val="00B154BF"/>
    <w:rsid w:val="00B15948"/>
    <w:rsid w:val="00B15BBA"/>
    <w:rsid w:val="00B16141"/>
    <w:rsid w:val="00B16C81"/>
    <w:rsid w:val="00B16F00"/>
    <w:rsid w:val="00B17170"/>
    <w:rsid w:val="00B172BE"/>
    <w:rsid w:val="00B177DA"/>
    <w:rsid w:val="00B17D2A"/>
    <w:rsid w:val="00B2023D"/>
    <w:rsid w:val="00B202D8"/>
    <w:rsid w:val="00B2031C"/>
    <w:rsid w:val="00B203D1"/>
    <w:rsid w:val="00B2130C"/>
    <w:rsid w:val="00B214AA"/>
    <w:rsid w:val="00B21E59"/>
    <w:rsid w:val="00B22A01"/>
    <w:rsid w:val="00B22C33"/>
    <w:rsid w:val="00B22D33"/>
    <w:rsid w:val="00B230A4"/>
    <w:rsid w:val="00B236F8"/>
    <w:rsid w:val="00B23CC3"/>
    <w:rsid w:val="00B23F0F"/>
    <w:rsid w:val="00B249D2"/>
    <w:rsid w:val="00B26052"/>
    <w:rsid w:val="00B261ED"/>
    <w:rsid w:val="00B2627A"/>
    <w:rsid w:val="00B27360"/>
    <w:rsid w:val="00B27439"/>
    <w:rsid w:val="00B276AE"/>
    <w:rsid w:val="00B27B71"/>
    <w:rsid w:val="00B30390"/>
    <w:rsid w:val="00B30DFA"/>
    <w:rsid w:val="00B30FA2"/>
    <w:rsid w:val="00B313AC"/>
    <w:rsid w:val="00B31BAA"/>
    <w:rsid w:val="00B3478A"/>
    <w:rsid w:val="00B34A48"/>
    <w:rsid w:val="00B35083"/>
    <w:rsid w:val="00B36129"/>
    <w:rsid w:val="00B364CE"/>
    <w:rsid w:val="00B3708D"/>
    <w:rsid w:val="00B40AAB"/>
    <w:rsid w:val="00B40E11"/>
    <w:rsid w:val="00B40F88"/>
    <w:rsid w:val="00B412EB"/>
    <w:rsid w:val="00B41608"/>
    <w:rsid w:val="00B416EF"/>
    <w:rsid w:val="00B419CD"/>
    <w:rsid w:val="00B42E99"/>
    <w:rsid w:val="00B43120"/>
    <w:rsid w:val="00B43297"/>
    <w:rsid w:val="00B440A8"/>
    <w:rsid w:val="00B4551C"/>
    <w:rsid w:val="00B45876"/>
    <w:rsid w:val="00B463EE"/>
    <w:rsid w:val="00B46760"/>
    <w:rsid w:val="00B47164"/>
    <w:rsid w:val="00B47DAA"/>
    <w:rsid w:val="00B5012C"/>
    <w:rsid w:val="00B513BD"/>
    <w:rsid w:val="00B51767"/>
    <w:rsid w:val="00B5199D"/>
    <w:rsid w:val="00B51D4C"/>
    <w:rsid w:val="00B51DF6"/>
    <w:rsid w:val="00B5234C"/>
    <w:rsid w:val="00B528BB"/>
    <w:rsid w:val="00B52A0C"/>
    <w:rsid w:val="00B54917"/>
    <w:rsid w:val="00B54A8A"/>
    <w:rsid w:val="00B55112"/>
    <w:rsid w:val="00B555FD"/>
    <w:rsid w:val="00B56064"/>
    <w:rsid w:val="00B56AF1"/>
    <w:rsid w:val="00B56DDC"/>
    <w:rsid w:val="00B571BE"/>
    <w:rsid w:val="00B57258"/>
    <w:rsid w:val="00B60860"/>
    <w:rsid w:val="00B61AB4"/>
    <w:rsid w:val="00B61F4E"/>
    <w:rsid w:val="00B62085"/>
    <w:rsid w:val="00B62250"/>
    <w:rsid w:val="00B62394"/>
    <w:rsid w:val="00B62672"/>
    <w:rsid w:val="00B62B0B"/>
    <w:rsid w:val="00B63033"/>
    <w:rsid w:val="00B646CE"/>
    <w:rsid w:val="00B64A86"/>
    <w:rsid w:val="00B6582B"/>
    <w:rsid w:val="00B65882"/>
    <w:rsid w:val="00B668F5"/>
    <w:rsid w:val="00B66B82"/>
    <w:rsid w:val="00B67F95"/>
    <w:rsid w:val="00B7028C"/>
    <w:rsid w:val="00B71EE6"/>
    <w:rsid w:val="00B7232B"/>
    <w:rsid w:val="00B72DCB"/>
    <w:rsid w:val="00B7353D"/>
    <w:rsid w:val="00B73AF4"/>
    <w:rsid w:val="00B7433A"/>
    <w:rsid w:val="00B746AA"/>
    <w:rsid w:val="00B74904"/>
    <w:rsid w:val="00B74E81"/>
    <w:rsid w:val="00B75230"/>
    <w:rsid w:val="00B762A4"/>
    <w:rsid w:val="00B7685E"/>
    <w:rsid w:val="00B771D3"/>
    <w:rsid w:val="00B7745C"/>
    <w:rsid w:val="00B77BC0"/>
    <w:rsid w:val="00B77F03"/>
    <w:rsid w:val="00B8046F"/>
    <w:rsid w:val="00B80A02"/>
    <w:rsid w:val="00B82C97"/>
    <w:rsid w:val="00B82FD9"/>
    <w:rsid w:val="00B83764"/>
    <w:rsid w:val="00B848E2"/>
    <w:rsid w:val="00B84A42"/>
    <w:rsid w:val="00B852C9"/>
    <w:rsid w:val="00B85F1E"/>
    <w:rsid w:val="00B86EF4"/>
    <w:rsid w:val="00B8737C"/>
    <w:rsid w:val="00B87472"/>
    <w:rsid w:val="00B903BA"/>
    <w:rsid w:val="00B907C6"/>
    <w:rsid w:val="00B907EF"/>
    <w:rsid w:val="00B90AB4"/>
    <w:rsid w:val="00B9145A"/>
    <w:rsid w:val="00B94051"/>
    <w:rsid w:val="00B941BD"/>
    <w:rsid w:val="00B9460B"/>
    <w:rsid w:val="00B95D6F"/>
    <w:rsid w:val="00B9690A"/>
    <w:rsid w:val="00B96E31"/>
    <w:rsid w:val="00B97167"/>
    <w:rsid w:val="00B97E85"/>
    <w:rsid w:val="00BA05C5"/>
    <w:rsid w:val="00BA0EA4"/>
    <w:rsid w:val="00BA120D"/>
    <w:rsid w:val="00BA1490"/>
    <w:rsid w:val="00BA266D"/>
    <w:rsid w:val="00BA32C6"/>
    <w:rsid w:val="00BA3CC3"/>
    <w:rsid w:val="00BA41FC"/>
    <w:rsid w:val="00BA4838"/>
    <w:rsid w:val="00BA4C9F"/>
    <w:rsid w:val="00BA5048"/>
    <w:rsid w:val="00BA591E"/>
    <w:rsid w:val="00BA5A1A"/>
    <w:rsid w:val="00BA5B21"/>
    <w:rsid w:val="00BA68CF"/>
    <w:rsid w:val="00BA6CE8"/>
    <w:rsid w:val="00BA74C9"/>
    <w:rsid w:val="00BA7539"/>
    <w:rsid w:val="00BA76B2"/>
    <w:rsid w:val="00BB0EE5"/>
    <w:rsid w:val="00BB1647"/>
    <w:rsid w:val="00BB198B"/>
    <w:rsid w:val="00BB29C4"/>
    <w:rsid w:val="00BB2F31"/>
    <w:rsid w:val="00BB3513"/>
    <w:rsid w:val="00BB3733"/>
    <w:rsid w:val="00BB3AEF"/>
    <w:rsid w:val="00BB3B0D"/>
    <w:rsid w:val="00BB4D8C"/>
    <w:rsid w:val="00BB53E5"/>
    <w:rsid w:val="00BB568D"/>
    <w:rsid w:val="00BB5E75"/>
    <w:rsid w:val="00BB6381"/>
    <w:rsid w:val="00BB63C1"/>
    <w:rsid w:val="00BB64B2"/>
    <w:rsid w:val="00BB6A46"/>
    <w:rsid w:val="00BB7DB7"/>
    <w:rsid w:val="00BB7EE2"/>
    <w:rsid w:val="00BC09AE"/>
    <w:rsid w:val="00BC0A39"/>
    <w:rsid w:val="00BC1C80"/>
    <w:rsid w:val="00BC211D"/>
    <w:rsid w:val="00BC23D0"/>
    <w:rsid w:val="00BC302B"/>
    <w:rsid w:val="00BC3A57"/>
    <w:rsid w:val="00BC486C"/>
    <w:rsid w:val="00BC4CED"/>
    <w:rsid w:val="00BC5020"/>
    <w:rsid w:val="00BC56E6"/>
    <w:rsid w:val="00BC5A02"/>
    <w:rsid w:val="00BC6289"/>
    <w:rsid w:val="00BC6BE5"/>
    <w:rsid w:val="00BC7076"/>
    <w:rsid w:val="00BC7830"/>
    <w:rsid w:val="00BC7F97"/>
    <w:rsid w:val="00BD0092"/>
    <w:rsid w:val="00BD136E"/>
    <w:rsid w:val="00BD2019"/>
    <w:rsid w:val="00BD20FE"/>
    <w:rsid w:val="00BD225D"/>
    <w:rsid w:val="00BD3300"/>
    <w:rsid w:val="00BD37F6"/>
    <w:rsid w:val="00BD41B7"/>
    <w:rsid w:val="00BD41C4"/>
    <w:rsid w:val="00BD4E30"/>
    <w:rsid w:val="00BD5D55"/>
    <w:rsid w:val="00BD6022"/>
    <w:rsid w:val="00BD6FB7"/>
    <w:rsid w:val="00BD7451"/>
    <w:rsid w:val="00BD756D"/>
    <w:rsid w:val="00BD7A6D"/>
    <w:rsid w:val="00BE052A"/>
    <w:rsid w:val="00BE0568"/>
    <w:rsid w:val="00BE1128"/>
    <w:rsid w:val="00BE11FB"/>
    <w:rsid w:val="00BE186C"/>
    <w:rsid w:val="00BE1E5F"/>
    <w:rsid w:val="00BE27AD"/>
    <w:rsid w:val="00BE289F"/>
    <w:rsid w:val="00BE2E4A"/>
    <w:rsid w:val="00BE381A"/>
    <w:rsid w:val="00BE487F"/>
    <w:rsid w:val="00BE4A28"/>
    <w:rsid w:val="00BE4E92"/>
    <w:rsid w:val="00BE50BA"/>
    <w:rsid w:val="00BE527B"/>
    <w:rsid w:val="00BE5815"/>
    <w:rsid w:val="00BE5A99"/>
    <w:rsid w:val="00BE60D7"/>
    <w:rsid w:val="00BE68DF"/>
    <w:rsid w:val="00BE6BF4"/>
    <w:rsid w:val="00BE7C7A"/>
    <w:rsid w:val="00BE7E15"/>
    <w:rsid w:val="00BF05B3"/>
    <w:rsid w:val="00BF1355"/>
    <w:rsid w:val="00BF18D7"/>
    <w:rsid w:val="00BF25F7"/>
    <w:rsid w:val="00BF28C7"/>
    <w:rsid w:val="00BF29A9"/>
    <w:rsid w:val="00BF2C45"/>
    <w:rsid w:val="00BF2D55"/>
    <w:rsid w:val="00BF2EFF"/>
    <w:rsid w:val="00BF3D32"/>
    <w:rsid w:val="00BF3F08"/>
    <w:rsid w:val="00BF449E"/>
    <w:rsid w:val="00BF4660"/>
    <w:rsid w:val="00BF4A74"/>
    <w:rsid w:val="00BF7FE2"/>
    <w:rsid w:val="00C005DF"/>
    <w:rsid w:val="00C0083A"/>
    <w:rsid w:val="00C00FE1"/>
    <w:rsid w:val="00C01487"/>
    <w:rsid w:val="00C01814"/>
    <w:rsid w:val="00C024AA"/>
    <w:rsid w:val="00C02D14"/>
    <w:rsid w:val="00C03014"/>
    <w:rsid w:val="00C035B0"/>
    <w:rsid w:val="00C038BA"/>
    <w:rsid w:val="00C03DFD"/>
    <w:rsid w:val="00C03F06"/>
    <w:rsid w:val="00C0410B"/>
    <w:rsid w:val="00C0415B"/>
    <w:rsid w:val="00C04CAD"/>
    <w:rsid w:val="00C04EC2"/>
    <w:rsid w:val="00C0509B"/>
    <w:rsid w:val="00C05325"/>
    <w:rsid w:val="00C06311"/>
    <w:rsid w:val="00C06582"/>
    <w:rsid w:val="00C06744"/>
    <w:rsid w:val="00C072B3"/>
    <w:rsid w:val="00C07FF6"/>
    <w:rsid w:val="00C10A6C"/>
    <w:rsid w:val="00C115EE"/>
    <w:rsid w:val="00C11C42"/>
    <w:rsid w:val="00C13732"/>
    <w:rsid w:val="00C13939"/>
    <w:rsid w:val="00C1450F"/>
    <w:rsid w:val="00C1458D"/>
    <w:rsid w:val="00C1465D"/>
    <w:rsid w:val="00C14954"/>
    <w:rsid w:val="00C157FF"/>
    <w:rsid w:val="00C15832"/>
    <w:rsid w:val="00C1719F"/>
    <w:rsid w:val="00C20711"/>
    <w:rsid w:val="00C2129C"/>
    <w:rsid w:val="00C21E35"/>
    <w:rsid w:val="00C22AE7"/>
    <w:rsid w:val="00C22BE4"/>
    <w:rsid w:val="00C230DA"/>
    <w:rsid w:val="00C235CD"/>
    <w:rsid w:val="00C24D94"/>
    <w:rsid w:val="00C25B07"/>
    <w:rsid w:val="00C2603B"/>
    <w:rsid w:val="00C260FC"/>
    <w:rsid w:val="00C2643D"/>
    <w:rsid w:val="00C26C82"/>
    <w:rsid w:val="00C27647"/>
    <w:rsid w:val="00C27D2E"/>
    <w:rsid w:val="00C320CE"/>
    <w:rsid w:val="00C3277B"/>
    <w:rsid w:val="00C3493A"/>
    <w:rsid w:val="00C3557E"/>
    <w:rsid w:val="00C35C73"/>
    <w:rsid w:val="00C364C6"/>
    <w:rsid w:val="00C37181"/>
    <w:rsid w:val="00C3731D"/>
    <w:rsid w:val="00C37CEE"/>
    <w:rsid w:val="00C37FDD"/>
    <w:rsid w:val="00C40048"/>
    <w:rsid w:val="00C4059C"/>
    <w:rsid w:val="00C40B9B"/>
    <w:rsid w:val="00C41EC2"/>
    <w:rsid w:val="00C42370"/>
    <w:rsid w:val="00C42DD5"/>
    <w:rsid w:val="00C42F2D"/>
    <w:rsid w:val="00C433ED"/>
    <w:rsid w:val="00C433F5"/>
    <w:rsid w:val="00C4370A"/>
    <w:rsid w:val="00C439AC"/>
    <w:rsid w:val="00C448E2"/>
    <w:rsid w:val="00C46460"/>
    <w:rsid w:val="00C46605"/>
    <w:rsid w:val="00C50B2D"/>
    <w:rsid w:val="00C50B8C"/>
    <w:rsid w:val="00C50D9F"/>
    <w:rsid w:val="00C512E7"/>
    <w:rsid w:val="00C51854"/>
    <w:rsid w:val="00C5220A"/>
    <w:rsid w:val="00C52703"/>
    <w:rsid w:val="00C53CDB"/>
    <w:rsid w:val="00C5434A"/>
    <w:rsid w:val="00C54729"/>
    <w:rsid w:val="00C547E7"/>
    <w:rsid w:val="00C54E4C"/>
    <w:rsid w:val="00C55951"/>
    <w:rsid w:val="00C55A29"/>
    <w:rsid w:val="00C55CF8"/>
    <w:rsid w:val="00C55D0A"/>
    <w:rsid w:val="00C55F63"/>
    <w:rsid w:val="00C564CE"/>
    <w:rsid w:val="00C57E0B"/>
    <w:rsid w:val="00C60CEF"/>
    <w:rsid w:val="00C60E83"/>
    <w:rsid w:val="00C60E92"/>
    <w:rsid w:val="00C6157E"/>
    <w:rsid w:val="00C619FD"/>
    <w:rsid w:val="00C61C04"/>
    <w:rsid w:val="00C6209A"/>
    <w:rsid w:val="00C621C4"/>
    <w:rsid w:val="00C6239C"/>
    <w:rsid w:val="00C62E72"/>
    <w:rsid w:val="00C63062"/>
    <w:rsid w:val="00C63DF1"/>
    <w:rsid w:val="00C63FC4"/>
    <w:rsid w:val="00C647AE"/>
    <w:rsid w:val="00C648C4"/>
    <w:rsid w:val="00C64B1B"/>
    <w:rsid w:val="00C65514"/>
    <w:rsid w:val="00C65788"/>
    <w:rsid w:val="00C67455"/>
    <w:rsid w:val="00C67532"/>
    <w:rsid w:val="00C67533"/>
    <w:rsid w:val="00C6754A"/>
    <w:rsid w:val="00C70B20"/>
    <w:rsid w:val="00C70D38"/>
    <w:rsid w:val="00C716BF"/>
    <w:rsid w:val="00C71927"/>
    <w:rsid w:val="00C71C59"/>
    <w:rsid w:val="00C723E2"/>
    <w:rsid w:val="00C72417"/>
    <w:rsid w:val="00C72C78"/>
    <w:rsid w:val="00C72FD1"/>
    <w:rsid w:val="00C731B9"/>
    <w:rsid w:val="00C73772"/>
    <w:rsid w:val="00C738EB"/>
    <w:rsid w:val="00C7413C"/>
    <w:rsid w:val="00C7417E"/>
    <w:rsid w:val="00C7447B"/>
    <w:rsid w:val="00C74DC9"/>
    <w:rsid w:val="00C7570F"/>
    <w:rsid w:val="00C757CD"/>
    <w:rsid w:val="00C759B6"/>
    <w:rsid w:val="00C759FF"/>
    <w:rsid w:val="00C75F72"/>
    <w:rsid w:val="00C7626F"/>
    <w:rsid w:val="00C7677F"/>
    <w:rsid w:val="00C770A6"/>
    <w:rsid w:val="00C77C4D"/>
    <w:rsid w:val="00C810FA"/>
    <w:rsid w:val="00C814F5"/>
    <w:rsid w:val="00C8233B"/>
    <w:rsid w:val="00C8257D"/>
    <w:rsid w:val="00C82816"/>
    <w:rsid w:val="00C83214"/>
    <w:rsid w:val="00C8376E"/>
    <w:rsid w:val="00C83AAE"/>
    <w:rsid w:val="00C84154"/>
    <w:rsid w:val="00C8475C"/>
    <w:rsid w:val="00C85159"/>
    <w:rsid w:val="00C857EE"/>
    <w:rsid w:val="00C858B1"/>
    <w:rsid w:val="00C862AC"/>
    <w:rsid w:val="00C86B30"/>
    <w:rsid w:val="00C87019"/>
    <w:rsid w:val="00C8713A"/>
    <w:rsid w:val="00C8744D"/>
    <w:rsid w:val="00C87A0A"/>
    <w:rsid w:val="00C90BF8"/>
    <w:rsid w:val="00C915A8"/>
    <w:rsid w:val="00C91F46"/>
    <w:rsid w:val="00C922FF"/>
    <w:rsid w:val="00C930C5"/>
    <w:rsid w:val="00C93964"/>
    <w:rsid w:val="00C945A7"/>
    <w:rsid w:val="00C9516C"/>
    <w:rsid w:val="00C95C42"/>
    <w:rsid w:val="00C95CEA"/>
    <w:rsid w:val="00C9613E"/>
    <w:rsid w:val="00C962A5"/>
    <w:rsid w:val="00C96D30"/>
    <w:rsid w:val="00C97185"/>
    <w:rsid w:val="00C97531"/>
    <w:rsid w:val="00C97AF5"/>
    <w:rsid w:val="00C97CD3"/>
    <w:rsid w:val="00C97D53"/>
    <w:rsid w:val="00C97D5E"/>
    <w:rsid w:val="00C97E7F"/>
    <w:rsid w:val="00CA0326"/>
    <w:rsid w:val="00CA113F"/>
    <w:rsid w:val="00CA1E35"/>
    <w:rsid w:val="00CA29BF"/>
    <w:rsid w:val="00CA3266"/>
    <w:rsid w:val="00CA3949"/>
    <w:rsid w:val="00CA39BA"/>
    <w:rsid w:val="00CA3A50"/>
    <w:rsid w:val="00CA3E0E"/>
    <w:rsid w:val="00CA65AF"/>
    <w:rsid w:val="00CA6650"/>
    <w:rsid w:val="00CA71E7"/>
    <w:rsid w:val="00CA720F"/>
    <w:rsid w:val="00CA733F"/>
    <w:rsid w:val="00CA74E5"/>
    <w:rsid w:val="00CB1244"/>
    <w:rsid w:val="00CB1D6E"/>
    <w:rsid w:val="00CB2304"/>
    <w:rsid w:val="00CB39C5"/>
    <w:rsid w:val="00CB4600"/>
    <w:rsid w:val="00CB495D"/>
    <w:rsid w:val="00CB4C56"/>
    <w:rsid w:val="00CB4F54"/>
    <w:rsid w:val="00CB5654"/>
    <w:rsid w:val="00CB5DB7"/>
    <w:rsid w:val="00CB6727"/>
    <w:rsid w:val="00CB695B"/>
    <w:rsid w:val="00CB712A"/>
    <w:rsid w:val="00CB7311"/>
    <w:rsid w:val="00CB7DF4"/>
    <w:rsid w:val="00CC066D"/>
    <w:rsid w:val="00CC0728"/>
    <w:rsid w:val="00CC0F1A"/>
    <w:rsid w:val="00CC1543"/>
    <w:rsid w:val="00CC1846"/>
    <w:rsid w:val="00CC1DDF"/>
    <w:rsid w:val="00CC28E9"/>
    <w:rsid w:val="00CC2969"/>
    <w:rsid w:val="00CC3112"/>
    <w:rsid w:val="00CC31B8"/>
    <w:rsid w:val="00CC359A"/>
    <w:rsid w:val="00CC3C00"/>
    <w:rsid w:val="00CC3C85"/>
    <w:rsid w:val="00CC55E8"/>
    <w:rsid w:val="00CC563E"/>
    <w:rsid w:val="00CC69C3"/>
    <w:rsid w:val="00CC6D14"/>
    <w:rsid w:val="00CC6D17"/>
    <w:rsid w:val="00CC766D"/>
    <w:rsid w:val="00CC7EF6"/>
    <w:rsid w:val="00CC7F63"/>
    <w:rsid w:val="00CD0646"/>
    <w:rsid w:val="00CD0659"/>
    <w:rsid w:val="00CD06A7"/>
    <w:rsid w:val="00CD06F4"/>
    <w:rsid w:val="00CD1000"/>
    <w:rsid w:val="00CD19D6"/>
    <w:rsid w:val="00CD1E4C"/>
    <w:rsid w:val="00CD26AE"/>
    <w:rsid w:val="00CD31EC"/>
    <w:rsid w:val="00CD3B4A"/>
    <w:rsid w:val="00CD406E"/>
    <w:rsid w:val="00CD4861"/>
    <w:rsid w:val="00CD4F70"/>
    <w:rsid w:val="00CD53EF"/>
    <w:rsid w:val="00CD59D0"/>
    <w:rsid w:val="00CD5B74"/>
    <w:rsid w:val="00CD79A9"/>
    <w:rsid w:val="00CD7E92"/>
    <w:rsid w:val="00CD7F49"/>
    <w:rsid w:val="00CE018D"/>
    <w:rsid w:val="00CE02F7"/>
    <w:rsid w:val="00CE0384"/>
    <w:rsid w:val="00CE06FC"/>
    <w:rsid w:val="00CE08D9"/>
    <w:rsid w:val="00CE0955"/>
    <w:rsid w:val="00CE145B"/>
    <w:rsid w:val="00CE183D"/>
    <w:rsid w:val="00CE1CE1"/>
    <w:rsid w:val="00CE27E7"/>
    <w:rsid w:val="00CE3358"/>
    <w:rsid w:val="00CE34CA"/>
    <w:rsid w:val="00CE37CE"/>
    <w:rsid w:val="00CE4191"/>
    <w:rsid w:val="00CE436F"/>
    <w:rsid w:val="00CE4F8C"/>
    <w:rsid w:val="00CE5013"/>
    <w:rsid w:val="00CE58E5"/>
    <w:rsid w:val="00CE64B2"/>
    <w:rsid w:val="00CE6BD7"/>
    <w:rsid w:val="00CE741A"/>
    <w:rsid w:val="00CE7786"/>
    <w:rsid w:val="00CF0D22"/>
    <w:rsid w:val="00CF126E"/>
    <w:rsid w:val="00CF1397"/>
    <w:rsid w:val="00CF1408"/>
    <w:rsid w:val="00CF14CA"/>
    <w:rsid w:val="00CF16FA"/>
    <w:rsid w:val="00CF1EAE"/>
    <w:rsid w:val="00CF200A"/>
    <w:rsid w:val="00CF2260"/>
    <w:rsid w:val="00CF2355"/>
    <w:rsid w:val="00CF315A"/>
    <w:rsid w:val="00CF32E5"/>
    <w:rsid w:val="00CF37F6"/>
    <w:rsid w:val="00CF5F17"/>
    <w:rsid w:val="00CF6CF3"/>
    <w:rsid w:val="00CF7C47"/>
    <w:rsid w:val="00D00244"/>
    <w:rsid w:val="00D002D4"/>
    <w:rsid w:val="00D004A8"/>
    <w:rsid w:val="00D01BF5"/>
    <w:rsid w:val="00D02568"/>
    <w:rsid w:val="00D02D56"/>
    <w:rsid w:val="00D03A12"/>
    <w:rsid w:val="00D03DAF"/>
    <w:rsid w:val="00D03E76"/>
    <w:rsid w:val="00D0414C"/>
    <w:rsid w:val="00D04170"/>
    <w:rsid w:val="00D05F13"/>
    <w:rsid w:val="00D06252"/>
    <w:rsid w:val="00D06AB3"/>
    <w:rsid w:val="00D06D33"/>
    <w:rsid w:val="00D07368"/>
    <w:rsid w:val="00D11570"/>
    <w:rsid w:val="00D11F5B"/>
    <w:rsid w:val="00D124AF"/>
    <w:rsid w:val="00D132A2"/>
    <w:rsid w:val="00D13D65"/>
    <w:rsid w:val="00D148F9"/>
    <w:rsid w:val="00D1591D"/>
    <w:rsid w:val="00D15B73"/>
    <w:rsid w:val="00D15CFA"/>
    <w:rsid w:val="00D15F0A"/>
    <w:rsid w:val="00D15F62"/>
    <w:rsid w:val="00D1612F"/>
    <w:rsid w:val="00D166F0"/>
    <w:rsid w:val="00D1765F"/>
    <w:rsid w:val="00D17823"/>
    <w:rsid w:val="00D17A2F"/>
    <w:rsid w:val="00D206E7"/>
    <w:rsid w:val="00D20A7B"/>
    <w:rsid w:val="00D21A99"/>
    <w:rsid w:val="00D21AAF"/>
    <w:rsid w:val="00D2219E"/>
    <w:rsid w:val="00D23213"/>
    <w:rsid w:val="00D2322C"/>
    <w:rsid w:val="00D23305"/>
    <w:rsid w:val="00D23482"/>
    <w:rsid w:val="00D23518"/>
    <w:rsid w:val="00D240E8"/>
    <w:rsid w:val="00D2427D"/>
    <w:rsid w:val="00D24394"/>
    <w:rsid w:val="00D2488F"/>
    <w:rsid w:val="00D24DA8"/>
    <w:rsid w:val="00D24E8C"/>
    <w:rsid w:val="00D25AC0"/>
    <w:rsid w:val="00D25B28"/>
    <w:rsid w:val="00D25B41"/>
    <w:rsid w:val="00D26502"/>
    <w:rsid w:val="00D27375"/>
    <w:rsid w:val="00D27D1D"/>
    <w:rsid w:val="00D30077"/>
    <w:rsid w:val="00D304F4"/>
    <w:rsid w:val="00D30919"/>
    <w:rsid w:val="00D32653"/>
    <w:rsid w:val="00D3269B"/>
    <w:rsid w:val="00D33889"/>
    <w:rsid w:val="00D33E27"/>
    <w:rsid w:val="00D34287"/>
    <w:rsid w:val="00D34599"/>
    <w:rsid w:val="00D345C7"/>
    <w:rsid w:val="00D3461D"/>
    <w:rsid w:val="00D34C27"/>
    <w:rsid w:val="00D34C87"/>
    <w:rsid w:val="00D35AF2"/>
    <w:rsid w:val="00D35CD5"/>
    <w:rsid w:val="00D3632E"/>
    <w:rsid w:val="00D36728"/>
    <w:rsid w:val="00D36771"/>
    <w:rsid w:val="00D36D38"/>
    <w:rsid w:val="00D37B33"/>
    <w:rsid w:val="00D4071A"/>
    <w:rsid w:val="00D407D4"/>
    <w:rsid w:val="00D40E30"/>
    <w:rsid w:val="00D40F60"/>
    <w:rsid w:val="00D413FC"/>
    <w:rsid w:val="00D414D5"/>
    <w:rsid w:val="00D4193C"/>
    <w:rsid w:val="00D42315"/>
    <w:rsid w:val="00D4256E"/>
    <w:rsid w:val="00D4262D"/>
    <w:rsid w:val="00D43F26"/>
    <w:rsid w:val="00D44BDC"/>
    <w:rsid w:val="00D45483"/>
    <w:rsid w:val="00D45BC8"/>
    <w:rsid w:val="00D45D37"/>
    <w:rsid w:val="00D46AE6"/>
    <w:rsid w:val="00D520ED"/>
    <w:rsid w:val="00D52255"/>
    <w:rsid w:val="00D5225E"/>
    <w:rsid w:val="00D524E6"/>
    <w:rsid w:val="00D53E09"/>
    <w:rsid w:val="00D54205"/>
    <w:rsid w:val="00D54AC4"/>
    <w:rsid w:val="00D55ABF"/>
    <w:rsid w:val="00D55FF6"/>
    <w:rsid w:val="00D574EA"/>
    <w:rsid w:val="00D57A4D"/>
    <w:rsid w:val="00D57EF7"/>
    <w:rsid w:val="00D61B70"/>
    <w:rsid w:val="00D63CD8"/>
    <w:rsid w:val="00D6614B"/>
    <w:rsid w:val="00D6725F"/>
    <w:rsid w:val="00D67C6C"/>
    <w:rsid w:val="00D7045B"/>
    <w:rsid w:val="00D7066A"/>
    <w:rsid w:val="00D706A5"/>
    <w:rsid w:val="00D70BB7"/>
    <w:rsid w:val="00D70EC3"/>
    <w:rsid w:val="00D715ED"/>
    <w:rsid w:val="00D71ED0"/>
    <w:rsid w:val="00D7221D"/>
    <w:rsid w:val="00D72E22"/>
    <w:rsid w:val="00D73A76"/>
    <w:rsid w:val="00D7618F"/>
    <w:rsid w:val="00D7788A"/>
    <w:rsid w:val="00D77928"/>
    <w:rsid w:val="00D803CA"/>
    <w:rsid w:val="00D80AC5"/>
    <w:rsid w:val="00D81FC6"/>
    <w:rsid w:val="00D822EE"/>
    <w:rsid w:val="00D82532"/>
    <w:rsid w:val="00D831EF"/>
    <w:rsid w:val="00D83288"/>
    <w:rsid w:val="00D832E2"/>
    <w:rsid w:val="00D834C6"/>
    <w:rsid w:val="00D8353D"/>
    <w:rsid w:val="00D8454F"/>
    <w:rsid w:val="00D846FA"/>
    <w:rsid w:val="00D84B44"/>
    <w:rsid w:val="00D84FA5"/>
    <w:rsid w:val="00D85AC9"/>
    <w:rsid w:val="00D85EF3"/>
    <w:rsid w:val="00D86E53"/>
    <w:rsid w:val="00D8746E"/>
    <w:rsid w:val="00D878A5"/>
    <w:rsid w:val="00D87C1F"/>
    <w:rsid w:val="00D900EC"/>
    <w:rsid w:val="00D906E8"/>
    <w:rsid w:val="00D909E8"/>
    <w:rsid w:val="00D90A2B"/>
    <w:rsid w:val="00D90B7D"/>
    <w:rsid w:val="00D90BA8"/>
    <w:rsid w:val="00D90C65"/>
    <w:rsid w:val="00D9129A"/>
    <w:rsid w:val="00D9229B"/>
    <w:rsid w:val="00D928FE"/>
    <w:rsid w:val="00D930DD"/>
    <w:rsid w:val="00D93A04"/>
    <w:rsid w:val="00D93D25"/>
    <w:rsid w:val="00D93DF2"/>
    <w:rsid w:val="00D95CB4"/>
    <w:rsid w:val="00D9651E"/>
    <w:rsid w:val="00D9696C"/>
    <w:rsid w:val="00D96B6E"/>
    <w:rsid w:val="00D96C0B"/>
    <w:rsid w:val="00DA05FB"/>
    <w:rsid w:val="00DA1E9E"/>
    <w:rsid w:val="00DA1FBA"/>
    <w:rsid w:val="00DA3746"/>
    <w:rsid w:val="00DA3E10"/>
    <w:rsid w:val="00DA3E6F"/>
    <w:rsid w:val="00DA3F58"/>
    <w:rsid w:val="00DA4826"/>
    <w:rsid w:val="00DA5DD1"/>
    <w:rsid w:val="00DA69F5"/>
    <w:rsid w:val="00DA7343"/>
    <w:rsid w:val="00DA7C38"/>
    <w:rsid w:val="00DB03F7"/>
    <w:rsid w:val="00DB0946"/>
    <w:rsid w:val="00DB1561"/>
    <w:rsid w:val="00DB158D"/>
    <w:rsid w:val="00DB184C"/>
    <w:rsid w:val="00DB2FA5"/>
    <w:rsid w:val="00DB3A43"/>
    <w:rsid w:val="00DB4BAC"/>
    <w:rsid w:val="00DB5175"/>
    <w:rsid w:val="00DB5413"/>
    <w:rsid w:val="00DB54B2"/>
    <w:rsid w:val="00DB5F37"/>
    <w:rsid w:val="00DB6AF8"/>
    <w:rsid w:val="00DB6CFF"/>
    <w:rsid w:val="00DB7695"/>
    <w:rsid w:val="00DC0BFE"/>
    <w:rsid w:val="00DC10B2"/>
    <w:rsid w:val="00DC16A3"/>
    <w:rsid w:val="00DC1FB4"/>
    <w:rsid w:val="00DC2575"/>
    <w:rsid w:val="00DC28EB"/>
    <w:rsid w:val="00DC359F"/>
    <w:rsid w:val="00DC3635"/>
    <w:rsid w:val="00DC3BBA"/>
    <w:rsid w:val="00DC451D"/>
    <w:rsid w:val="00DC487B"/>
    <w:rsid w:val="00DC4AA4"/>
    <w:rsid w:val="00DC5FCB"/>
    <w:rsid w:val="00DC69AD"/>
    <w:rsid w:val="00DC7036"/>
    <w:rsid w:val="00DC7A90"/>
    <w:rsid w:val="00DC7B88"/>
    <w:rsid w:val="00DC7D16"/>
    <w:rsid w:val="00DC7D47"/>
    <w:rsid w:val="00DD0343"/>
    <w:rsid w:val="00DD0B65"/>
    <w:rsid w:val="00DD0EA0"/>
    <w:rsid w:val="00DD10C5"/>
    <w:rsid w:val="00DD1596"/>
    <w:rsid w:val="00DD17D0"/>
    <w:rsid w:val="00DD19F7"/>
    <w:rsid w:val="00DD2752"/>
    <w:rsid w:val="00DD32B9"/>
    <w:rsid w:val="00DD5A40"/>
    <w:rsid w:val="00DD7136"/>
    <w:rsid w:val="00DD732F"/>
    <w:rsid w:val="00DD7BBF"/>
    <w:rsid w:val="00DE04EE"/>
    <w:rsid w:val="00DE0A1A"/>
    <w:rsid w:val="00DE0FBE"/>
    <w:rsid w:val="00DE2A28"/>
    <w:rsid w:val="00DE2D92"/>
    <w:rsid w:val="00DE3683"/>
    <w:rsid w:val="00DE3984"/>
    <w:rsid w:val="00DE416E"/>
    <w:rsid w:val="00DE4354"/>
    <w:rsid w:val="00DE5F10"/>
    <w:rsid w:val="00DE60DF"/>
    <w:rsid w:val="00DE6D81"/>
    <w:rsid w:val="00DF08A7"/>
    <w:rsid w:val="00DF0D77"/>
    <w:rsid w:val="00DF2246"/>
    <w:rsid w:val="00DF255E"/>
    <w:rsid w:val="00DF294C"/>
    <w:rsid w:val="00DF338D"/>
    <w:rsid w:val="00DF3830"/>
    <w:rsid w:val="00DF38EA"/>
    <w:rsid w:val="00DF4740"/>
    <w:rsid w:val="00DF496C"/>
    <w:rsid w:val="00DF4BCE"/>
    <w:rsid w:val="00DF536E"/>
    <w:rsid w:val="00DF5825"/>
    <w:rsid w:val="00DF5E90"/>
    <w:rsid w:val="00DF67E8"/>
    <w:rsid w:val="00DF6C0A"/>
    <w:rsid w:val="00DF6C0D"/>
    <w:rsid w:val="00DF705F"/>
    <w:rsid w:val="00DF7E34"/>
    <w:rsid w:val="00E004DE"/>
    <w:rsid w:val="00E0054A"/>
    <w:rsid w:val="00E006F0"/>
    <w:rsid w:val="00E00865"/>
    <w:rsid w:val="00E01794"/>
    <w:rsid w:val="00E027B2"/>
    <w:rsid w:val="00E0284D"/>
    <w:rsid w:val="00E03F39"/>
    <w:rsid w:val="00E0464C"/>
    <w:rsid w:val="00E04BA4"/>
    <w:rsid w:val="00E04D91"/>
    <w:rsid w:val="00E05517"/>
    <w:rsid w:val="00E05C91"/>
    <w:rsid w:val="00E05EFC"/>
    <w:rsid w:val="00E06ECD"/>
    <w:rsid w:val="00E07D8F"/>
    <w:rsid w:val="00E104E7"/>
    <w:rsid w:val="00E1129E"/>
    <w:rsid w:val="00E11695"/>
    <w:rsid w:val="00E11886"/>
    <w:rsid w:val="00E11EB3"/>
    <w:rsid w:val="00E11EC7"/>
    <w:rsid w:val="00E13105"/>
    <w:rsid w:val="00E13598"/>
    <w:rsid w:val="00E13B1B"/>
    <w:rsid w:val="00E1413E"/>
    <w:rsid w:val="00E1465E"/>
    <w:rsid w:val="00E146AB"/>
    <w:rsid w:val="00E14A07"/>
    <w:rsid w:val="00E14B90"/>
    <w:rsid w:val="00E14D71"/>
    <w:rsid w:val="00E15227"/>
    <w:rsid w:val="00E157A6"/>
    <w:rsid w:val="00E17063"/>
    <w:rsid w:val="00E17CB7"/>
    <w:rsid w:val="00E17CD7"/>
    <w:rsid w:val="00E2079D"/>
    <w:rsid w:val="00E214D3"/>
    <w:rsid w:val="00E215A6"/>
    <w:rsid w:val="00E215A8"/>
    <w:rsid w:val="00E21E68"/>
    <w:rsid w:val="00E223AA"/>
    <w:rsid w:val="00E225C6"/>
    <w:rsid w:val="00E23871"/>
    <w:rsid w:val="00E23ABF"/>
    <w:rsid w:val="00E2510B"/>
    <w:rsid w:val="00E25174"/>
    <w:rsid w:val="00E25F94"/>
    <w:rsid w:val="00E262CC"/>
    <w:rsid w:val="00E263BE"/>
    <w:rsid w:val="00E2687F"/>
    <w:rsid w:val="00E268D8"/>
    <w:rsid w:val="00E26C84"/>
    <w:rsid w:val="00E276CB"/>
    <w:rsid w:val="00E277F3"/>
    <w:rsid w:val="00E27D6A"/>
    <w:rsid w:val="00E27FF4"/>
    <w:rsid w:val="00E300E4"/>
    <w:rsid w:val="00E30790"/>
    <w:rsid w:val="00E308F7"/>
    <w:rsid w:val="00E31350"/>
    <w:rsid w:val="00E319D0"/>
    <w:rsid w:val="00E31DD4"/>
    <w:rsid w:val="00E3261C"/>
    <w:rsid w:val="00E32861"/>
    <w:rsid w:val="00E32F4B"/>
    <w:rsid w:val="00E332E4"/>
    <w:rsid w:val="00E34C23"/>
    <w:rsid w:val="00E351B2"/>
    <w:rsid w:val="00E36EF3"/>
    <w:rsid w:val="00E37D88"/>
    <w:rsid w:val="00E40564"/>
    <w:rsid w:val="00E4078F"/>
    <w:rsid w:val="00E40EE7"/>
    <w:rsid w:val="00E430FA"/>
    <w:rsid w:val="00E4543B"/>
    <w:rsid w:val="00E4595D"/>
    <w:rsid w:val="00E459B8"/>
    <w:rsid w:val="00E45BB7"/>
    <w:rsid w:val="00E469A4"/>
    <w:rsid w:val="00E46CA5"/>
    <w:rsid w:val="00E4796B"/>
    <w:rsid w:val="00E50022"/>
    <w:rsid w:val="00E50112"/>
    <w:rsid w:val="00E50499"/>
    <w:rsid w:val="00E5061C"/>
    <w:rsid w:val="00E50AA7"/>
    <w:rsid w:val="00E50ADB"/>
    <w:rsid w:val="00E51998"/>
    <w:rsid w:val="00E51B15"/>
    <w:rsid w:val="00E51BDA"/>
    <w:rsid w:val="00E51D9E"/>
    <w:rsid w:val="00E51E99"/>
    <w:rsid w:val="00E52AA5"/>
    <w:rsid w:val="00E540FD"/>
    <w:rsid w:val="00E546B3"/>
    <w:rsid w:val="00E54AD4"/>
    <w:rsid w:val="00E555E9"/>
    <w:rsid w:val="00E558EB"/>
    <w:rsid w:val="00E55EE1"/>
    <w:rsid w:val="00E56250"/>
    <w:rsid w:val="00E568F6"/>
    <w:rsid w:val="00E57421"/>
    <w:rsid w:val="00E607A6"/>
    <w:rsid w:val="00E60B6F"/>
    <w:rsid w:val="00E61047"/>
    <w:rsid w:val="00E610EB"/>
    <w:rsid w:val="00E61771"/>
    <w:rsid w:val="00E62437"/>
    <w:rsid w:val="00E62905"/>
    <w:rsid w:val="00E62C2D"/>
    <w:rsid w:val="00E62C63"/>
    <w:rsid w:val="00E630FB"/>
    <w:rsid w:val="00E63313"/>
    <w:rsid w:val="00E6376C"/>
    <w:rsid w:val="00E63EAA"/>
    <w:rsid w:val="00E63EB5"/>
    <w:rsid w:val="00E65558"/>
    <w:rsid w:val="00E659B7"/>
    <w:rsid w:val="00E66120"/>
    <w:rsid w:val="00E67734"/>
    <w:rsid w:val="00E67A7D"/>
    <w:rsid w:val="00E67B84"/>
    <w:rsid w:val="00E67F47"/>
    <w:rsid w:val="00E7005F"/>
    <w:rsid w:val="00E7039D"/>
    <w:rsid w:val="00E711D0"/>
    <w:rsid w:val="00E71CF2"/>
    <w:rsid w:val="00E722F3"/>
    <w:rsid w:val="00E74306"/>
    <w:rsid w:val="00E74E06"/>
    <w:rsid w:val="00E75A50"/>
    <w:rsid w:val="00E760FF"/>
    <w:rsid w:val="00E76640"/>
    <w:rsid w:val="00E767B3"/>
    <w:rsid w:val="00E76BF2"/>
    <w:rsid w:val="00E77FF0"/>
    <w:rsid w:val="00E80E17"/>
    <w:rsid w:val="00E814EA"/>
    <w:rsid w:val="00E816F8"/>
    <w:rsid w:val="00E81E52"/>
    <w:rsid w:val="00E81F2C"/>
    <w:rsid w:val="00E82139"/>
    <w:rsid w:val="00E825E5"/>
    <w:rsid w:val="00E82882"/>
    <w:rsid w:val="00E82F65"/>
    <w:rsid w:val="00E832A1"/>
    <w:rsid w:val="00E842C4"/>
    <w:rsid w:val="00E842D9"/>
    <w:rsid w:val="00E846F5"/>
    <w:rsid w:val="00E84985"/>
    <w:rsid w:val="00E85143"/>
    <w:rsid w:val="00E86B59"/>
    <w:rsid w:val="00E91218"/>
    <w:rsid w:val="00E91474"/>
    <w:rsid w:val="00E920F2"/>
    <w:rsid w:val="00E92629"/>
    <w:rsid w:val="00E92A82"/>
    <w:rsid w:val="00E92E5D"/>
    <w:rsid w:val="00E92EED"/>
    <w:rsid w:val="00E93FCD"/>
    <w:rsid w:val="00E94938"/>
    <w:rsid w:val="00E96118"/>
    <w:rsid w:val="00E96257"/>
    <w:rsid w:val="00E9645D"/>
    <w:rsid w:val="00E974CF"/>
    <w:rsid w:val="00E97F6F"/>
    <w:rsid w:val="00EA06D4"/>
    <w:rsid w:val="00EA1701"/>
    <w:rsid w:val="00EA18CD"/>
    <w:rsid w:val="00EA2919"/>
    <w:rsid w:val="00EA2AE5"/>
    <w:rsid w:val="00EA300F"/>
    <w:rsid w:val="00EA42BD"/>
    <w:rsid w:val="00EA4BF0"/>
    <w:rsid w:val="00EA544E"/>
    <w:rsid w:val="00EA5F61"/>
    <w:rsid w:val="00EA6832"/>
    <w:rsid w:val="00EA6D6B"/>
    <w:rsid w:val="00EA6E2D"/>
    <w:rsid w:val="00EA70ED"/>
    <w:rsid w:val="00EB0269"/>
    <w:rsid w:val="00EB0569"/>
    <w:rsid w:val="00EB125B"/>
    <w:rsid w:val="00EB1523"/>
    <w:rsid w:val="00EB1725"/>
    <w:rsid w:val="00EB22FB"/>
    <w:rsid w:val="00EB266A"/>
    <w:rsid w:val="00EB2D96"/>
    <w:rsid w:val="00EB3087"/>
    <w:rsid w:val="00EB33A3"/>
    <w:rsid w:val="00EB3C6E"/>
    <w:rsid w:val="00EB4B00"/>
    <w:rsid w:val="00EB4E18"/>
    <w:rsid w:val="00EB542C"/>
    <w:rsid w:val="00EB6844"/>
    <w:rsid w:val="00EB6905"/>
    <w:rsid w:val="00EB704C"/>
    <w:rsid w:val="00EC1124"/>
    <w:rsid w:val="00EC14EF"/>
    <w:rsid w:val="00EC1AA4"/>
    <w:rsid w:val="00EC2041"/>
    <w:rsid w:val="00EC3500"/>
    <w:rsid w:val="00EC37AD"/>
    <w:rsid w:val="00EC3C08"/>
    <w:rsid w:val="00EC3F52"/>
    <w:rsid w:val="00EC3F96"/>
    <w:rsid w:val="00EC3FFA"/>
    <w:rsid w:val="00EC46C1"/>
    <w:rsid w:val="00EC46CC"/>
    <w:rsid w:val="00EC52FA"/>
    <w:rsid w:val="00EC5ADA"/>
    <w:rsid w:val="00EC609C"/>
    <w:rsid w:val="00EC6534"/>
    <w:rsid w:val="00EC65E1"/>
    <w:rsid w:val="00EC6791"/>
    <w:rsid w:val="00EC68A8"/>
    <w:rsid w:val="00EC6EFC"/>
    <w:rsid w:val="00EC73E6"/>
    <w:rsid w:val="00EC7A2E"/>
    <w:rsid w:val="00ED02A7"/>
    <w:rsid w:val="00ED1041"/>
    <w:rsid w:val="00ED121A"/>
    <w:rsid w:val="00ED2321"/>
    <w:rsid w:val="00ED23C5"/>
    <w:rsid w:val="00ED2506"/>
    <w:rsid w:val="00ED2D21"/>
    <w:rsid w:val="00ED3446"/>
    <w:rsid w:val="00ED349E"/>
    <w:rsid w:val="00ED48B3"/>
    <w:rsid w:val="00ED4A2B"/>
    <w:rsid w:val="00ED4A8F"/>
    <w:rsid w:val="00ED4C64"/>
    <w:rsid w:val="00ED4D81"/>
    <w:rsid w:val="00ED58DF"/>
    <w:rsid w:val="00ED5A96"/>
    <w:rsid w:val="00ED5CDB"/>
    <w:rsid w:val="00ED67DE"/>
    <w:rsid w:val="00ED67FC"/>
    <w:rsid w:val="00ED68C0"/>
    <w:rsid w:val="00ED6EA7"/>
    <w:rsid w:val="00ED754A"/>
    <w:rsid w:val="00EE014D"/>
    <w:rsid w:val="00EE032E"/>
    <w:rsid w:val="00EE0E51"/>
    <w:rsid w:val="00EE1359"/>
    <w:rsid w:val="00EE2AFC"/>
    <w:rsid w:val="00EE3A0F"/>
    <w:rsid w:val="00EE3A3D"/>
    <w:rsid w:val="00EE3FD1"/>
    <w:rsid w:val="00EE4911"/>
    <w:rsid w:val="00EE541F"/>
    <w:rsid w:val="00EE5480"/>
    <w:rsid w:val="00EE54F1"/>
    <w:rsid w:val="00EE5E57"/>
    <w:rsid w:val="00EE5EA3"/>
    <w:rsid w:val="00EE69F3"/>
    <w:rsid w:val="00EE728E"/>
    <w:rsid w:val="00EF1652"/>
    <w:rsid w:val="00EF1C78"/>
    <w:rsid w:val="00EF1E36"/>
    <w:rsid w:val="00EF1F8C"/>
    <w:rsid w:val="00EF327A"/>
    <w:rsid w:val="00EF3B6B"/>
    <w:rsid w:val="00EF41BF"/>
    <w:rsid w:val="00EF422C"/>
    <w:rsid w:val="00EF5606"/>
    <w:rsid w:val="00EF5715"/>
    <w:rsid w:val="00EF68BF"/>
    <w:rsid w:val="00EF6D14"/>
    <w:rsid w:val="00EF748B"/>
    <w:rsid w:val="00EF7844"/>
    <w:rsid w:val="00EF7A8A"/>
    <w:rsid w:val="00EF7BDA"/>
    <w:rsid w:val="00F00740"/>
    <w:rsid w:val="00F016FD"/>
    <w:rsid w:val="00F027EC"/>
    <w:rsid w:val="00F02BD2"/>
    <w:rsid w:val="00F02F24"/>
    <w:rsid w:val="00F031BA"/>
    <w:rsid w:val="00F036B2"/>
    <w:rsid w:val="00F0452C"/>
    <w:rsid w:val="00F05333"/>
    <w:rsid w:val="00F059C4"/>
    <w:rsid w:val="00F06833"/>
    <w:rsid w:val="00F07069"/>
    <w:rsid w:val="00F07875"/>
    <w:rsid w:val="00F10DE4"/>
    <w:rsid w:val="00F10E70"/>
    <w:rsid w:val="00F10FF5"/>
    <w:rsid w:val="00F110AC"/>
    <w:rsid w:val="00F125F5"/>
    <w:rsid w:val="00F12760"/>
    <w:rsid w:val="00F13011"/>
    <w:rsid w:val="00F13145"/>
    <w:rsid w:val="00F13C54"/>
    <w:rsid w:val="00F14FE5"/>
    <w:rsid w:val="00F150FA"/>
    <w:rsid w:val="00F152DC"/>
    <w:rsid w:val="00F15CAD"/>
    <w:rsid w:val="00F15DE6"/>
    <w:rsid w:val="00F164C0"/>
    <w:rsid w:val="00F1678F"/>
    <w:rsid w:val="00F177B9"/>
    <w:rsid w:val="00F20D9F"/>
    <w:rsid w:val="00F2142D"/>
    <w:rsid w:val="00F22272"/>
    <w:rsid w:val="00F23D5C"/>
    <w:rsid w:val="00F23EA5"/>
    <w:rsid w:val="00F24BA2"/>
    <w:rsid w:val="00F256F1"/>
    <w:rsid w:val="00F258E4"/>
    <w:rsid w:val="00F25B44"/>
    <w:rsid w:val="00F2665A"/>
    <w:rsid w:val="00F26900"/>
    <w:rsid w:val="00F26D27"/>
    <w:rsid w:val="00F27F12"/>
    <w:rsid w:val="00F30188"/>
    <w:rsid w:val="00F32BCD"/>
    <w:rsid w:val="00F32F53"/>
    <w:rsid w:val="00F32FBD"/>
    <w:rsid w:val="00F3418B"/>
    <w:rsid w:val="00F3464F"/>
    <w:rsid w:val="00F346DB"/>
    <w:rsid w:val="00F34DDE"/>
    <w:rsid w:val="00F351D1"/>
    <w:rsid w:val="00F3535C"/>
    <w:rsid w:val="00F35CE6"/>
    <w:rsid w:val="00F36963"/>
    <w:rsid w:val="00F40CFD"/>
    <w:rsid w:val="00F40E50"/>
    <w:rsid w:val="00F42447"/>
    <w:rsid w:val="00F42A27"/>
    <w:rsid w:val="00F43A20"/>
    <w:rsid w:val="00F44479"/>
    <w:rsid w:val="00F4480B"/>
    <w:rsid w:val="00F44AAA"/>
    <w:rsid w:val="00F44C4E"/>
    <w:rsid w:val="00F44F5A"/>
    <w:rsid w:val="00F457A4"/>
    <w:rsid w:val="00F45939"/>
    <w:rsid w:val="00F45AA9"/>
    <w:rsid w:val="00F45CE1"/>
    <w:rsid w:val="00F46506"/>
    <w:rsid w:val="00F4679D"/>
    <w:rsid w:val="00F479A3"/>
    <w:rsid w:val="00F47C8A"/>
    <w:rsid w:val="00F50000"/>
    <w:rsid w:val="00F50528"/>
    <w:rsid w:val="00F51C7E"/>
    <w:rsid w:val="00F52092"/>
    <w:rsid w:val="00F52913"/>
    <w:rsid w:val="00F5336F"/>
    <w:rsid w:val="00F53FEE"/>
    <w:rsid w:val="00F5406E"/>
    <w:rsid w:val="00F5423D"/>
    <w:rsid w:val="00F54B2C"/>
    <w:rsid w:val="00F54CE1"/>
    <w:rsid w:val="00F55827"/>
    <w:rsid w:val="00F57366"/>
    <w:rsid w:val="00F57905"/>
    <w:rsid w:val="00F6036F"/>
    <w:rsid w:val="00F6165B"/>
    <w:rsid w:val="00F61AEF"/>
    <w:rsid w:val="00F62A87"/>
    <w:rsid w:val="00F62C33"/>
    <w:rsid w:val="00F63546"/>
    <w:rsid w:val="00F637B8"/>
    <w:rsid w:val="00F64275"/>
    <w:rsid w:val="00F64A11"/>
    <w:rsid w:val="00F64B9E"/>
    <w:rsid w:val="00F6591C"/>
    <w:rsid w:val="00F65D25"/>
    <w:rsid w:val="00F66725"/>
    <w:rsid w:val="00F66D1D"/>
    <w:rsid w:val="00F67259"/>
    <w:rsid w:val="00F678AC"/>
    <w:rsid w:val="00F67BF4"/>
    <w:rsid w:val="00F7102D"/>
    <w:rsid w:val="00F7117E"/>
    <w:rsid w:val="00F7165B"/>
    <w:rsid w:val="00F71F19"/>
    <w:rsid w:val="00F720A4"/>
    <w:rsid w:val="00F721FE"/>
    <w:rsid w:val="00F722FF"/>
    <w:rsid w:val="00F7288B"/>
    <w:rsid w:val="00F73B9A"/>
    <w:rsid w:val="00F73C97"/>
    <w:rsid w:val="00F73E47"/>
    <w:rsid w:val="00F73F85"/>
    <w:rsid w:val="00F7418C"/>
    <w:rsid w:val="00F742F5"/>
    <w:rsid w:val="00F751F0"/>
    <w:rsid w:val="00F7576B"/>
    <w:rsid w:val="00F759F3"/>
    <w:rsid w:val="00F765C3"/>
    <w:rsid w:val="00F778E7"/>
    <w:rsid w:val="00F809FE"/>
    <w:rsid w:val="00F80CFD"/>
    <w:rsid w:val="00F80FC2"/>
    <w:rsid w:val="00F8161A"/>
    <w:rsid w:val="00F82442"/>
    <w:rsid w:val="00F82F43"/>
    <w:rsid w:val="00F83172"/>
    <w:rsid w:val="00F833C1"/>
    <w:rsid w:val="00F83DE0"/>
    <w:rsid w:val="00F849FF"/>
    <w:rsid w:val="00F84A98"/>
    <w:rsid w:val="00F84E08"/>
    <w:rsid w:val="00F857A2"/>
    <w:rsid w:val="00F85CC3"/>
    <w:rsid w:val="00F872CE"/>
    <w:rsid w:val="00F90553"/>
    <w:rsid w:val="00F91165"/>
    <w:rsid w:val="00F91FFE"/>
    <w:rsid w:val="00F9235C"/>
    <w:rsid w:val="00F92FD6"/>
    <w:rsid w:val="00F9314D"/>
    <w:rsid w:val="00F93252"/>
    <w:rsid w:val="00F936EC"/>
    <w:rsid w:val="00F93B54"/>
    <w:rsid w:val="00F93C82"/>
    <w:rsid w:val="00F94357"/>
    <w:rsid w:val="00F94B12"/>
    <w:rsid w:val="00F95160"/>
    <w:rsid w:val="00F951B7"/>
    <w:rsid w:val="00F9523D"/>
    <w:rsid w:val="00F9540C"/>
    <w:rsid w:val="00F95E66"/>
    <w:rsid w:val="00F95F3A"/>
    <w:rsid w:val="00F9675F"/>
    <w:rsid w:val="00F96F89"/>
    <w:rsid w:val="00F97497"/>
    <w:rsid w:val="00FA0307"/>
    <w:rsid w:val="00FA19EB"/>
    <w:rsid w:val="00FA2B00"/>
    <w:rsid w:val="00FA3AEF"/>
    <w:rsid w:val="00FA3BE6"/>
    <w:rsid w:val="00FA3E95"/>
    <w:rsid w:val="00FA50FF"/>
    <w:rsid w:val="00FA54A2"/>
    <w:rsid w:val="00FA579A"/>
    <w:rsid w:val="00FA6490"/>
    <w:rsid w:val="00FA6AA5"/>
    <w:rsid w:val="00FA778B"/>
    <w:rsid w:val="00FB0AD2"/>
    <w:rsid w:val="00FB0E5A"/>
    <w:rsid w:val="00FB1C27"/>
    <w:rsid w:val="00FB1EB2"/>
    <w:rsid w:val="00FB2C34"/>
    <w:rsid w:val="00FB3143"/>
    <w:rsid w:val="00FB3309"/>
    <w:rsid w:val="00FB3CD9"/>
    <w:rsid w:val="00FB3E08"/>
    <w:rsid w:val="00FB3F3A"/>
    <w:rsid w:val="00FB4798"/>
    <w:rsid w:val="00FB4830"/>
    <w:rsid w:val="00FB575C"/>
    <w:rsid w:val="00FB5DAF"/>
    <w:rsid w:val="00FB6435"/>
    <w:rsid w:val="00FB6B4B"/>
    <w:rsid w:val="00FB6CD8"/>
    <w:rsid w:val="00FB6D63"/>
    <w:rsid w:val="00FB6FF8"/>
    <w:rsid w:val="00FB793F"/>
    <w:rsid w:val="00FC02DC"/>
    <w:rsid w:val="00FC0C7F"/>
    <w:rsid w:val="00FC1065"/>
    <w:rsid w:val="00FC187C"/>
    <w:rsid w:val="00FC1A88"/>
    <w:rsid w:val="00FC1AEC"/>
    <w:rsid w:val="00FC205E"/>
    <w:rsid w:val="00FC27C2"/>
    <w:rsid w:val="00FC2807"/>
    <w:rsid w:val="00FC2AE0"/>
    <w:rsid w:val="00FC48BD"/>
    <w:rsid w:val="00FC4ED5"/>
    <w:rsid w:val="00FC4FB6"/>
    <w:rsid w:val="00FC56CD"/>
    <w:rsid w:val="00FC5ECF"/>
    <w:rsid w:val="00FC6006"/>
    <w:rsid w:val="00FC755B"/>
    <w:rsid w:val="00FC7616"/>
    <w:rsid w:val="00FD0066"/>
    <w:rsid w:val="00FD0D03"/>
    <w:rsid w:val="00FD2153"/>
    <w:rsid w:val="00FD2695"/>
    <w:rsid w:val="00FD280E"/>
    <w:rsid w:val="00FD2F33"/>
    <w:rsid w:val="00FD3071"/>
    <w:rsid w:val="00FD3387"/>
    <w:rsid w:val="00FD34FD"/>
    <w:rsid w:val="00FD3E0C"/>
    <w:rsid w:val="00FD3F8B"/>
    <w:rsid w:val="00FD4847"/>
    <w:rsid w:val="00FD49F2"/>
    <w:rsid w:val="00FD69FC"/>
    <w:rsid w:val="00FD6E9D"/>
    <w:rsid w:val="00FD7704"/>
    <w:rsid w:val="00FD7E6E"/>
    <w:rsid w:val="00FE0249"/>
    <w:rsid w:val="00FE0B0D"/>
    <w:rsid w:val="00FE1232"/>
    <w:rsid w:val="00FE24F4"/>
    <w:rsid w:val="00FE33B2"/>
    <w:rsid w:val="00FE353C"/>
    <w:rsid w:val="00FE3745"/>
    <w:rsid w:val="00FE3BB4"/>
    <w:rsid w:val="00FE4160"/>
    <w:rsid w:val="00FE418F"/>
    <w:rsid w:val="00FE44CC"/>
    <w:rsid w:val="00FE52C9"/>
    <w:rsid w:val="00FE5847"/>
    <w:rsid w:val="00FE7844"/>
    <w:rsid w:val="00FF1B61"/>
    <w:rsid w:val="00FF250C"/>
    <w:rsid w:val="00FF2E22"/>
    <w:rsid w:val="00FF3341"/>
    <w:rsid w:val="00FF34B4"/>
    <w:rsid w:val="00FF457C"/>
    <w:rsid w:val="00FF58CD"/>
    <w:rsid w:val="00FF590E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AB2D3-998A-4AA0-9C49-306CF2DD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1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1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E6A543E3.dotm</Template>
  <TotalTime>1</TotalTime>
  <Pages>3</Pages>
  <Words>313</Words>
  <Characters>1788</Characters>
  <Application>Microsoft Office Word</Application>
  <DocSecurity>4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Gabrijela Kovac</dc:creator>
  <cp:lastModifiedBy>Vesna Voglar</cp:lastModifiedBy>
  <cp:revision>2</cp:revision>
  <dcterms:created xsi:type="dcterms:W3CDTF">2019-11-12T09:25:00Z</dcterms:created>
  <dcterms:modified xsi:type="dcterms:W3CDTF">2019-11-12T09:25:00Z</dcterms:modified>
</cp:coreProperties>
</file>