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85623C" w:rsidRDefault="0085623C" w:rsidP="0085623C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35DB6369" wp14:editId="3C818AE3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50B9F4D7" wp14:editId="08F2B5CC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 xml:space="preserve">, PODRUŽNICA Bučka </w:t>
      </w:r>
    </w:p>
    <w:p w:rsidR="0085623C" w:rsidRDefault="0085623C" w:rsidP="0085623C">
      <w:pPr>
        <w:pStyle w:val="Glava"/>
        <w:jc w:val="center"/>
      </w:pPr>
      <w:r>
        <w:rPr>
          <w:b/>
          <w:sz w:val="16"/>
          <w:szCs w:val="16"/>
        </w:rPr>
        <w:t>VRTEC RADOVEDNEŽ ŠKOCJAN</w:t>
      </w:r>
      <w:r>
        <w:rPr>
          <w:sz w:val="18"/>
          <w:szCs w:val="18"/>
        </w:rPr>
        <w:t xml:space="preserve">                                                                   </w:t>
      </w:r>
      <w:hyperlink r:id="rId9" w:history="1"/>
    </w:p>
    <w:p w:rsidR="0085623C" w:rsidRDefault="0085623C" w:rsidP="0085623C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r w:rsidRPr="00C86A3F">
        <w:rPr>
          <w:sz w:val="18"/>
          <w:szCs w:val="18"/>
        </w:rPr>
        <w:t>www.os-skocjan.s</w:t>
      </w:r>
      <w:r>
        <w:rPr>
          <w:sz w:val="18"/>
          <w:szCs w:val="18"/>
        </w:rPr>
        <w:t>i</w:t>
      </w:r>
    </w:p>
    <w:p w:rsidR="0085623C" w:rsidRDefault="0085623C" w:rsidP="0085623C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10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85623C" w:rsidRDefault="0085623C" w:rsidP="0085623C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85623C" w:rsidRPr="00CC69FA" w:rsidRDefault="0085623C" w:rsidP="0085623C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85623C" w:rsidRPr="004501B3" w:rsidRDefault="0085623C" w:rsidP="0085623C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3516D8" wp14:editId="29BA3E1A">
                <wp:simplePos x="0" y="0"/>
                <wp:positionH relativeFrom="column">
                  <wp:posOffset>-23495</wp:posOffset>
                </wp:positionH>
                <wp:positionV relativeFrom="paragraph">
                  <wp:posOffset>41275</wp:posOffset>
                </wp:positionV>
                <wp:extent cx="6210935" cy="28575"/>
                <wp:effectExtent l="0" t="0" r="37465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64007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:rsidR="00205207" w:rsidRDefault="00205207"/>
    <w:p w:rsidR="00AE5C00" w:rsidRPr="00E52BA2" w:rsidRDefault="00AE5C00" w:rsidP="00E52BA2">
      <w:pPr>
        <w:pStyle w:val="Odstavekseznama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A7643">
        <w:rPr>
          <w:b/>
          <w:sz w:val="28"/>
          <w:szCs w:val="28"/>
        </w:rPr>
        <w:t>ŠOLSKI DAN, 2. 9. 2019</w:t>
      </w:r>
    </w:p>
    <w:p w:rsidR="00AE5C00" w:rsidRPr="007A7643" w:rsidRDefault="00AE5C00" w:rsidP="007A7643">
      <w:pPr>
        <w:jc w:val="both"/>
        <w:rPr>
          <w:sz w:val="28"/>
          <w:szCs w:val="28"/>
        </w:rPr>
      </w:pPr>
      <w:r w:rsidRPr="007A7643">
        <w:rPr>
          <w:sz w:val="28"/>
          <w:szCs w:val="28"/>
        </w:rPr>
        <w:t>Prvi šolski dan v letu 2019/2020 so se učenci</w:t>
      </w:r>
      <w:r w:rsidR="001A227A">
        <w:rPr>
          <w:sz w:val="28"/>
          <w:szCs w:val="28"/>
        </w:rPr>
        <w:t xml:space="preserve"> ob 8.20</w:t>
      </w:r>
      <w:r w:rsidRPr="007A7643">
        <w:rPr>
          <w:sz w:val="28"/>
          <w:szCs w:val="28"/>
        </w:rPr>
        <w:t xml:space="preserve"> od 2. do 9. razreda in vsi strokovni delavci zbra</w:t>
      </w:r>
      <w:r w:rsidR="004346AE" w:rsidRPr="007A7643">
        <w:rPr>
          <w:sz w:val="28"/>
          <w:szCs w:val="28"/>
        </w:rPr>
        <w:t>li v večnamenskem prostoru šole. Po slovenski himni nas je pozdravila povezovalka ga.</w:t>
      </w:r>
      <w:r w:rsidR="00434439">
        <w:rPr>
          <w:sz w:val="28"/>
          <w:szCs w:val="28"/>
        </w:rPr>
        <w:t xml:space="preserve"> Andrejka Štimpfel in nam predstavila prednostne naloge tega šolskega leta:</w:t>
      </w:r>
      <w:r w:rsidR="004346AE" w:rsidRPr="007A7643">
        <w:rPr>
          <w:sz w:val="28"/>
          <w:szCs w:val="28"/>
        </w:rPr>
        <w:t xml:space="preserve"> sodelovanje, medsebojno pomoč in samostojnost. Te vrline sta združili Neja Jerman in Ema Kap</w:t>
      </w:r>
      <w:r w:rsidR="007A7643">
        <w:rPr>
          <w:sz w:val="28"/>
          <w:szCs w:val="28"/>
        </w:rPr>
        <w:t>ler v inš</w:t>
      </w:r>
      <w:r w:rsidR="004346AE" w:rsidRPr="007A7643">
        <w:rPr>
          <w:sz w:val="28"/>
          <w:szCs w:val="28"/>
        </w:rPr>
        <w:t xml:space="preserve">tumentalni točki na flavti. Šestošolec Gal Giodani je povabil k nagovoru go. ravnateljico Ireno Čengija Peterlin, ki nam je namenila nekaj spodbudnih besed ob začetku šolskega leta. O prednostni nalogi novega šolskega leta je razmišljala </w:t>
      </w:r>
      <w:r w:rsidR="00434439">
        <w:rPr>
          <w:sz w:val="28"/>
          <w:szCs w:val="28"/>
        </w:rPr>
        <w:t xml:space="preserve">tudi </w:t>
      </w:r>
      <w:r w:rsidR="004346AE" w:rsidRPr="007A7643">
        <w:rPr>
          <w:sz w:val="28"/>
          <w:szCs w:val="28"/>
        </w:rPr>
        <w:t xml:space="preserve">osmošolka Ema Medved in nam deklamirala svojo pesem. Medsebojno sodelovanje sta povezala Žana Jelenič </w:t>
      </w:r>
      <w:r w:rsidR="00FB62F9" w:rsidRPr="007A7643">
        <w:rPr>
          <w:sz w:val="28"/>
          <w:szCs w:val="28"/>
        </w:rPr>
        <w:t>(</w:t>
      </w:r>
      <w:r w:rsidR="004346AE" w:rsidRPr="007A7643">
        <w:rPr>
          <w:sz w:val="28"/>
          <w:szCs w:val="28"/>
        </w:rPr>
        <w:t>na citrah</w:t>
      </w:r>
      <w:r w:rsidR="00FB62F9" w:rsidRPr="007A7643">
        <w:rPr>
          <w:sz w:val="28"/>
          <w:szCs w:val="28"/>
        </w:rPr>
        <w:t>)</w:t>
      </w:r>
      <w:r w:rsidR="004346AE" w:rsidRPr="007A7643">
        <w:rPr>
          <w:sz w:val="28"/>
          <w:szCs w:val="28"/>
        </w:rPr>
        <w:t xml:space="preserve"> in Janez Strašek</w:t>
      </w:r>
      <w:r w:rsidR="00FB62F9" w:rsidRPr="007A7643">
        <w:rPr>
          <w:sz w:val="28"/>
          <w:szCs w:val="28"/>
        </w:rPr>
        <w:t xml:space="preserve"> (petje) ter se nam predstavila z glasbeno točko </w:t>
      </w:r>
      <w:r w:rsidR="00FB62F9" w:rsidRPr="001A227A">
        <w:rPr>
          <w:i/>
          <w:sz w:val="28"/>
          <w:szCs w:val="28"/>
        </w:rPr>
        <w:t>Tri planike</w:t>
      </w:r>
      <w:r w:rsidR="00FB62F9" w:rsidRPr="007A7643">
        <w:rPr>
          <w:sz w:val="28"/>
          <w:szCs w:val="28"/>
        </w:rPr>
        <w:t xml:space="preserve">. Na prireditvi ob začetku šolskega leta sta bila prisotna tudi policista iz PP Šentjernej ga. Simona Zavodnik in g. Alojz Franko. Slednji nam je podal koristne napotke za varno pot v šolo in domov. Nastja </w:t>
      </w:r>
      <w:r w:rsidR="00FB62F9" w:rsidRPr="007A7643">
        <w:rPr>
          <w:sz w:val="28"/>
          <w:szCs w:val="28"/>
        </w:rPr>
        <w:lastRenderedPageBreak/>
        <w:t xml:space="preserve">Udovč  je doživeto deklamirala pesem </w:t>
      </w:r>
      <w:r w:rsidR="00FB62F9" w:rsidRPr="001A227A">
        <w:rPr>
          <w:i/>
          <w:sz w:val="28"/>
          <w:szCs w:val="28"/>
        </w:rPr>
        <w:t>Pot</w:t>
      </w:r>
      <w:r w:rsidR="00FB62F9" w:rsidRPr="007A7643">
        <w:rPr>
          <w:sz w:val="28"/>
          <w:szCs w:val="28"/>
        </w:rPr>
        <w:t>, pesnice Barbare Gregorič Gorenc. Preden so razredniki pristopili k odru in povabili</w:t>
      </w:r>
      <w:r w:rsidR="001A227A">
        <w:rPr>
          <w:sz w:val="28"/>
          <w:szCs w:val="28"/>
        </w:rPr>
        <w:t xml:space="preserve"> (po seznamu) posamezne oddelke</w:t>
      </w:r>
      <w:r w:rsidR="00FB62F9" w:rsidRPr="007A7643">
        <w:rPr>
          <w:sz w:val="28"/>
          <w:szCs w:val="28"/>
        </w:rPr>
        <w:t xml:space="preserve"> v matične učilnice, sta nam voditelja ga. Andrejka in Gal zaželela prijeten začetek šolskega leta in samostojno pot do novih znanj.</w:t>
      </w:r>
    </w:p>
    <w:p w:rsidR="00FB62F9" w:rsidRDefault="00FB62F9" w:rsidP="007A7643">
      <w:pPr>
        <w:jc w:val="both"/>
        <w:rPr>
          <w:sz w:val="28"/>
          <w:szCs w:val="28"/>
        </w:rPr>
      </w:pPr>
      <w:r w:rsidRPr="007A7643">
        <w:rPr>
          <w:sz w:val="28"/>
          <w:szCs w:val="28"/>
        </w:rPr>
        <w:t xml:space="preserve">Predstavljeni program smo ponovili še ob 10. uri, ko se je začelo šolsko leto za prvošolce. Pri njih so se še </w:t>
      </w:r>
      <w:r w:rsidR="001A227A">
        <w:rPr>
          <w:sz w:val="28"/>
          <w:szCs w:val="28"/>
        </w:rPr>
        <w:t>pod mentorstvom ge. Alenke Hrastar</w:t>
      </w:r>
      <w:r w:rsidR="006D0F28">
        <w:rPr>
          <w:sz w:val="28"/>
          <w:szCs w:val="28"/>
        </w:rPr>
        <w:t xml:space="preserve"> </w:t>
      </w:r>
      <w:r w:rsidRPr="007A7643">
        <w:rPr>
          <w:sz w:val="28"/>
          <w:szCs w:val="28"/>
        </w:rPr>
        <w:t>predstavili tretješolci s pleso</w:t>
      </w:r>
      <w:r w:rsidR="006D0F28">
        <w:rPr>
          <w:sz w:val="28"/>
          <w:szCs w:val="28"/>
        </w:rPr>
        <w:t xml:space="preserve">m </w:t>
      </w:r>
      <w:r w:rsidR="006D0F28" w:rsidRPr="006D0F28">
        <w:rPr>
          <w:i/>
          <w:sz w:val="28"/>
          <w:szCs w:val="28"/>
        </w:rPr>
        <w:t>Šolski zvonec</w:t>
      </w:r>
      <w:r w:rsidR="007A7643" w:rsidRPr="007A7643">
        <w:rPr>
          <w:sz w:val="28"/>
          <w:szCs w:val="28"/>
        </w:rPr>
        <w:t>.</w:t>
      </w:r>
      <w:r w:rsidR="006D0F28">
        <w:rPr>
          <w:sz w:val="28"/>
          <w:szCs w:val="28"/>
        </w:rPr>
        <w:t xml:space="preserve"> Prvošolci so </w:t>
      </w:r>
      <w:r w:rsidR="00434439">
        <w:rPr>
          <w:sz w:val="28"/>
          <w:szCs w:val="28"/>
        </w:rPr>
        <w:t xml:space="preserve">v spremstvu osmošolcev in </w:t>
      </w:r>
      <w:r w:rsidR="006D0F28">
        <w:rPr>
          <w:sz w:val="28"/>
          <w:szCs w:val="28"/>
        </w:rPr>
        <w:t xml:space="preserve">z učiteljicami odšli v razreda. Ga. ravnateljica in g. policist sta </w:t>
      </w:r>
      <w:r w:rsidR="00434439">
        <w:rPr>
          <w:sz w:val="28"/>
          <w:szCs w:val="28"/>
        </w:rPr>
        <w:t xml:space="preserve">med tem časom </w:t>
      </w:r>
      <w:r w:rsidR="006D0F28">
        <w:rPr>
          <w:sz w:val="28"/>
          <w:szCs w:val="28"/>
        </w:rPr>
        <w:t xml:space="preserve">nagovorila </w:t>
      </w:r>
      <w:r w:rsidR="00434439">
        <w:rPr>
          <w:sz w:val="28"/>
          <w:szCs w:val="28"/>
        </w:rPr>
        <w:t>njihove starše</w:t>
      </w:r>
      <w:r w:rsidR="006D0F28">
        <w:rPr>
          <w:sz w:val="28"/>
          <w:szCs w:val="28"/>
        </w:rPr>
        <w:t>. Le-ti so se kasneje pridružili svojim otrokom. Dan so zaključili s slastno torto, ki so jo pripravili v šolski kuhinji.</w:t>
      </w:r>
    </w:p>
    <w:p w:rsidR="006D0F28" w:rsidRDefault="00E52BA2" w:rsidP="007A7643">
      <w:pPr>
        <w:jc w:val="both"/>
        <w:rPr>
          <w:sz w:val="28"/>
          <w:szCs w:val="28"/>
        </w:rPr>
      </w:pPr>
      <w:r>
        <w:rPr>
          <w:sz w:val="28"/>
          <w:szCs w:val="28"/>
        </w:rPr>
        <w:t>V ekipi za prireditev ob prvem šolskem dnevu so sodelovali: Anemari Kapler, Jan Cerle, Mihael Ivanuša, Vida Cizel, Igor Pangrčič, Milan Pavlič, Katja Ploj in Andrejka Štimpfel.</w:t>
      </w:r>
    </w:p>
    <w:p w:rsidR="007A7643" w:rsidRDefault="007A7643" w:rsidP="007A7643">
      <w:pPr>
        <w:jc w:val="both"/>
        <w:rPr>
          <w:sz w:val="28"/>
          <w:szCs w:val="28"/>
        </w:rPr>
      </w:pPr>
      <w:r>
        <w:rPr>
          <w:sz w:val="28"/>
          <w:szCs w:val="28"/>
        </w:rPr>
        <w:t>Zapisala: Anemari Kapler</w:t>
      </w:r>
    </w:p>
    <w:p w:rsidR="007A7643" w:rsidRDefault="007A7643" w:rsidP="007A7643">
      <w:pPr>
        <w:jc w:val="both"/>
        <w:rPr>
          <w:sz w:val="28"/>
          <w:szCs w:val="28"/>
        </w:rPr>
      </w:pPr>
      <w:r>
        <w:rPr>
          <w:sz w:val="28"/>
          <w:szCs w:val="28"/>
        </w:rPr>
        <w:t>Foto: Jan Cerle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9"/>
        <w:gridCol w:w="4523"/>
      </w:tblGrid>
      <w:tr w:rsidR="00E52BA2" w:rsidTr="00E52BA2">
        <w:tc>
          <w:tcPr>
            <w:tcW w:w="4544" w:type="dxa"/>
          </w:tcPr>
          <w:p w:rsidR="00E52BA2" w:rsidRDefault="00E52BA2" w:rsidP="007A7643">
            <w:pPr>
              <w:jc w:val="both"/>
              <w:rPr>
                <w:sz w:val="28"/>
                <w:szCs w:val="28"/>
              </w:rPr>
            </w:pPr>
            <w:r w:rsidRPr="0006418E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6811DBC" wp14:editId="725E6E8A">
                  <wp:extent cx="3766675" cy="2733430"/>
                  <wp:effectExtent l="2223" t="0" r="7937" b="7938"/>
                  <wp:docPr id="6" name="Slika 6" descr="D:\slike 2019_2020\2. 9. 19 prvi šolski dan\IMG_9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like 2019_2020\2. 9. 19 prvi šolski dan\IMG_9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93467" cy="275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E52BA2" w:rsidRDefault="00E52BA2" w:rsidP="007A7643">
            <w:pPr>
              <w:jc w:val="both"/>
              <w:rPr>
                <w:sz w:val="28"/>
                <w:szCs w:val="28"/>
              </w:rPr>
            </w:pPr>
            <w:r w:rsidRPr="0006418E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7508F6F3" wp14:editId="73F6B3A6">
                  <wp:extent cx="3764375" cy="2757760"/>
                  <wp:effectExtent l="8255" t="0" r="0" b="0"/>
                  <wp:docPr id="7" name="Slika 7" descr="D:\slike 2019_2020\2. 9. 19 prvi šolski dan\IMG_9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slike 2019_2020\2. 9. 19 prvi šolski dan\IMG_9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79687" cy="2768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A2" w:rsidTr="00E52BA2">
        <w:trPr>
          <w:trHeight w:val="6377"/>
        </w:trPr>
        <w:tc>
          <w:tcPr>
            <w:tcW w:w="4544" w:type="dxa"/>
          </w:tcPr>
          <w:p w:rsidR="00E52BA2" w:rsidRDefault="00E52BA2" w:rsidP="007A7643">
            <w:pPr>
              <w:jc w:val="both"/>
              <w:rPr>
                <w:sz w:val="28"/>
                <w:szCs w:val="28"/>
              </w:rPr>
            </w:pPr>
            <w:r w:rsidRPr="0006418E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416A6F65" wp14:editId="2B4051A1">
                  <wp:simplePos x="0" y="0"/>
                  <wp:positionH relativeFrom="margin">
                    <wp:posOffset>-561975</wp:posOffset>
                  </wp:positionH>
                  <wp:positionV relativeFrom="paragraph">
                    <wp:posOffset>571500</wp:posOffset>
                  </wp:positionV>
                  <wp:extent cx="3916045" cy="2777490"/>
                  <wp:effectExtent l="0" t="2222" r="6032" b="6033"/>
                  <wp:wrapSquare wrapText="bothSides"/>
                  <wp:docPr id="4" name="Slika 4" descr="D:\slike 2019_2020\2. 9. 19 prvi šolski dan\IMG_9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like 2019_2020\2. 9. 19 prvi šolski dan\IMG_9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16045" cy="277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18" w:type="dxa"/>
          </w:tcPr>
          <w:p w:rsidR="00E52BA2" w:rsidRDefault="00E52BA2" w:rsidP="007A7643">
            <w:pPr>
              <w:jc w:val="both"/>
              <w:rPr>
                <w:sz w:val="28"/>
                <w:szCs w:val="28"/>
              </w:rPr>
            </w:pPr>
            <w:r w:rsidRPr="0006418E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601CEEF" wp14:editId="7E6C830F">
                  <wp:extent cx="3856235" cy="2759770"/>
                  <wp:effectExtent l="0" t="4445" r="6985" b="6985"/>
                  <wp:docPr id="5" name="Slika 5" descr="D:\slike 2019_2020\2. 9. 19 prvi šolski dan\IMG_9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like 2019_2020\2. 9. 19 prvi šolski dan\IMG_9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58103" cy="2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A2" w:rsidTr="00E52BA2">
        <w:tc>
          <w:tcPr>
            <w:tcW w:w="4544" w:type="dxa"/>
          </w:tcPr>
          <w:p w:rsidR="00E52BA2" w:rsidRDefault="00E52BA2" w:rsidP="007A7643">
            <w:pPr>
              <w:jc w:val="both"/>
              <w:rPr>
                <w:sz w:val="28"/>
                <w:szCs w:val="28"/>
              </w:rPr>
            </w:pPr>
            <w:r w:rsidRPr="0006418E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EF1477A" wp14:editId="39500C8E">
                  <wp:extent cx="3767481" cy="2654300"/>
                  <wp:effectExtent l="4128" t="0" r="8572" b="8573"/>
                  <wp:docPr id="8" name="Slika 8" descr="D:\slike 2019_2020\2. 9. 19 prvi šolski dan\IMG_9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like 2019_2020\2. 9. 19 prvi šolski dan\IMG_9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76816" cy="266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</w:tcPr>
          <w:p w:rsidR="00E52BA2" w:rsidRDefault="00E52BA2" w:rsidP="007A7643">
            <w:pPr>
              <w:jc w:val="both"/>
              <w:rPr>
                <w:sz w:val="28"/>
                <w:szCs w:val="28"/>
              </w:rPr>
            </w:pPr>
            <w:r w:rsidRPr="0006418E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D43FE25" wp14:editId="04798C30">
                  <wp:extent cx="3775199" cy="2685900"/>
                  <wp:effectExtent l="0" t="7620" r="8255" b="8255"/>
                  <wp:docPr id="9" name="Slika 9" descr="D:\slike 2019_2020\2. 9. 19 prvi šolski dan\IMG_9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like 2019_2020\2. 9. 19 prvi šolski dan\IMG_9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92640" cy="269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A2" w:rsidTr="00E52BA2">
        <w:tc>
          <w:tcPr>
            <w:tcW w:w="9062" w:type="dxa"/>
            <w:gridSpan w:val="2"/>
          </w:tcPr>
          <w:p w:rsidR="00E52BA2" w:rsidRDefault="00E52BA2" w:rsidP="00E52BA2">
            <w:pPr>
              <w:jc w:val="center"/>
              <w:rPr>
                <w:sz w:val="28"/>
                <w:szCs w:val="28"/>
              </w:rPr>
            </w:pPr>
            <w:r w:rsidRPr="00327D89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1D71131" wp14:editId="22BB441E">
                  <wp:extent cx="4148614" cy="2652063"/>
                  <wp:effectExtent l="5398" t="0" r="0" b="0"/>
                  <wp:docPr id="10" name="Slika 10" descr="D:\slike 2019_2020\2. 9. 19 prvi šolski dan\IMG_9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like 2019_2020\2. 9. 19 prvi šolski dan\IMG_9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93951" cy="274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A2" w:rsidTr="00E52BA2">
        <w:tc>
          <w:tcPr>
            <w:tcW w:w="9062" w:type="dxa"/>
            <w:gridSpan w:val="2"/>
          </w:tcPr>
          <w:p w:rsidR="00E52BA2" w:rsidRDefault="00E52BA2" w:rsidP="00E52BA2">
            <w:pPr>
              <w:jc w:val="center"/>
              <w:rPr>
                <w:sz w:val="28"/>
                <w:szCs w:val="28"/>
              </w:rPr>
            </w:pPr>
            <w:r w:rsidRPr="00327D89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0158548" wp14:editId="14A6FF0A">
                  <wp:extent cx="4438012" cy="3058815"/>
                  <wp:effectExtent l="0" t="0" r="1270" b="8255"/>
                  <wp:docPr id="11" name="Slika 11" descr="D:\slike 2019_2020\2. 9. 19 prvi šolski dan\IMG_9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slike 2019_2020\2. 9. 19 prvi šolski dan\IMG_9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325" cy="307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A2" w:rsidTr="00E52BA2">
        <w:tc>
          <w:tcPr>
            <w:tcW w:w="9062" w:type="dxa"/>
            <w:gridSpan w:val="2"/>
          </w:tcPr>
          <w:p w:rsidR="00E52BA2" w:rsidRDefault="00E52BA2" w:rsidP="00E52BA2">
            <w:pPr>
              <w:jc w:val="center"/>
              <w:rPr>
                <w:sz w:val="28"/>
                <w:szCs w:val="28"/>
              </w:rPr>
            </w:pPr>
            <w:r w:rsidRPr="00327D89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EBEEFA8" wp14:editId="2DFD0003">
                  <wp:extent cx="4465320" cy="2976880"/>
                  <wp:effectExtent l="0" t="0" r="0" b="0"/>
                  <wp:docPr id="13" name="Slika 13" descr="D:\slike 2019_2020\2. 9. 19 prvi šolski dan\IMG_9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slike 2019_2020\2. 9. 19 prvi šolski dan\IMG_9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320" cy="297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A2" w:rsidTr="00E52BA2">
        <w:trPr>
          <w:trHeight w:val="6648"/>
        </w:trPr>
        <w:tc>
          <w:tcPr>
            <w:tcW w:w="4544" w:type="dxa"/>
          </w:tcPr>
          <w:p w:rsidR="00E52BA2" w:rsidRDefault="00E52BA2" w:rsidP="00E52BA2">
            <w:pPr>
              <w:jc w:val="both"/>
              <w:rPr>
                <w:sz w:val="28"/>
                <w:szCs w:val="28"/>
              </w:rPr>
            </w:pPr>
            <w:r w:rsidRPr="00327D89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67456" behindDoc="0" locked="0" layoutInCell="1" allowOverlap="1" wp14:anchorId="5BDC2C2A" wp14:editId="28971D94">
                  <wp:simplePos x="0" y="0"/>
                  <wp:positionH relativeFrom="column">
                    <wp:posOffset>-771525</wp:posOffset>
                  </wp:positionH>
                  <wp:positionV relativeFrom="paragraph">
                    <wp:posOffset>828675</wp:posOffset>
                  </wp:positionV>
                  <wp:extent cx="4265295" cy="2701925"/>
                  <wp:effectExtent l="635" t="0" r="2540" b="2540"/>
                  <wp:wrapSquare wrapText="bothSides"/>
                  <wp:docPr id="12" name="Slika 12" descr="D:\slike 2019_2020\2. 9. 19 prvi šolski dan\IMG_9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slike 2019_2020\2. 9. 19 prvi šolski dan\IMG_9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65295" cy="2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8" w:type="dxa"/>
          </w:tcPr>
          <w:p w:rsidR="00E52BA2" w:rsidRDefault="00E52BA2" w:rsidP="00E52BA2">
            <w:pPr>
              <w:jc w:val="both"/>
              <w:rPr>
                <w:sz w:val="28"/>
                <w:szCs w:val="28"/>
              </w:rPr>
            </w:pPr>
            <w:r w:rsidRPr="00327D89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B94AF90" wp14:editId="621FD8C3">
                  <wp:extent cx="4238660" cy="2742020"/>
                  <wp:effectExtent l="5398" t="0" r="0" b="0"/>
                  <wp:docPr id="15" name="Slika 15" descr="D:\slike 2019_2020\2. 9. 19 prvi šolski dan\IMG_9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slike 2019_2020\2. 9. 19 prvi šolski dan\IMG_9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95871" cy="277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A2" w:rsidTr="00E52BA2">
        <w:tc>
          <w:tcPr>
            <w:tcW w:w="9062" w:type="dxa"/>
            <w:gridSpan w:val="2"/>
          </w:tcPr>
          <w:p w:rsidR="00E52BA2" w:rsidRDefault="00E52BA2" w:rsidP="00E52BA2">
            <w:pPr>
              <w:jc w:val="both"/>
              <w:rPr>
                <w:sz w:val="28"/>
                <w:szCs w:val="28"/>
              </w:rPr>
            </w:pPr>
            <w:r w:rsidRPr="00327D89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51B7C87" wp14:editId="5A84F592">
                  <wp:extent cx="5660708" cy="3773805"/>
                  <wp:effectExtent l="0" t="0" r="0" b="0"/>
                  <wp:docPr id="14" name="Slika 14" descr="D:\slike 2019_2020\2. 9. 19 prvi šolski dan\IMG_9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slike 2019_2020\2. 9. 19 prvi šolski dan\IMG_9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1975" cy="37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A2" w:rsidTr="00E52BA2">
        <w:tc>
          <w:tcPr>
            <w:tcW w:w="9062" w:type="dxa"/>
            <w:gridSpan w:val="2"/>
          </w:tcPr>
          <w:p w:rsidR="00E52BA2" w:rsidRDefault="00E52BA2" w:rsidP="00E52BA2">
            <w:pPr>
              <w:jc w:val="both"/>
              <w:rPr>
                <w:sz w:val="28"/>
                <w:szCs w:val="28"/>
              </w:rPr>
            </w:pPr>
            <w:r w:rsidRPr="0066234D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AB18C4E" wp14:editId="28605C49">
                  <wp:extent cx="5646420" cy="3764280"/>
                  <wp:effectExtent l="0" t="0" r="0" b="7620"/>
                  <wp:docPr id="16" name="Slika 16" descr="D:\slike 2019_2020\2. 9. 19 prvi šolski dan\IMG_9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slike 2019_2020\2. 9. 19 prvi šolski dan\IMG_9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364" cy="376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A2" w:rsidTr="00E52BA2">
        <w:tc>
          <w:tcPr>
            <w:tcW w:w="9062" w:type="dxa"/>
            <w:gridSpan w:val="2"/>
          </w:tcPr>
          <w:p w:rsidR="00E52BA2" w:rsidRDefault="00E52BA2" w:rsidP="00E52BA2">
            <w:pPr>
              <w:jc w:val="both"/>
              <w:rPr>
                <w:sz w:val="28"/>
                <w:szCs w:val="28"/>
              </w:rPr>
            </w:pPr>
            <w:r w:rsidRPr="0066234D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FA007B8" wp14:editId="0954C7BB">
                  <wp:extent cx="5674995" cy="3783330"/>
                  <wp:effectExtent l="0" t="0" r="1905" b="7620"/>
                  <wp:docPr id="17" name="Slika 17" descr="D:\slike 2019_2020\2. 9. 19 prvi šolski dan\IMG_9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slike 2019_2020\2. 9. 19 prvi šolski dan\IMG_9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195" cy="378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18E" w:rsidRDefault="0006418E" w:rsidP="007A7643">
      <w:pPr>
        <w:jc w:val="both"/>
        <w:rPr>
          <w:sz w:val="28"/>
          <w:szCs w:val="28"/>
        </w:rPr>
      </w:pPr>
    </w:p>
    <w:p w:rsidR="0006418E" w:rsidRDefault="0006418E" w:rsidP="007A7643">
      <w:pPr>
        <w:jc w:val="both"/>
        <w:rPr>
          <w:sz w:val="28"/>
          <w:szCs w:val="28"/>
        </w:rPr>
      </w:pPr>
    </w:p>
    <w:p w:rsidR="000F5F5A" w:rsidRDefault="000F5F5A" w:rsidP="00327D89">
      <w:pPr>
        <w:rPr>
          <w:sz w:val="28"/>
          <w:szCs w:val="28"/>
        </w:rPr>
      </w:pPr>
      <w:bookmarkStart w:id="0" w:name="_GoBack"/>
      <w:bookmarkEnd w:id="0"/>
    </w:p>
    <w:sectPr w:rsidR="000F5F5A" w:rsidSect="008A3277">
      <w:pgSz w:w="11906" w:h="16838"/>
      <w:pgMar w:top="1417" w:right="1417" w:bottom="1417" w:left="1417" w:header="708" w:footer="708" w:gutter="0"/>
      <w:pgBorders w:offsetFrom="page">
        <w:top w:val="single" w:sz="18" w:space="24" w:color="BF8F00" w:themeColor="accent4" w:themeShade="BF"/>
        <w:left w:val="single" w:sz="18" w:space="24" w:color="BF8F00" w:themeColor="accent4" w:themeShade="BF"/>
        <w:bottom w:val="single" w:sz="18" w:space="24" w:color="BF8F00" w:themeColor="accent4" w:themeShade="BF"/>
        <w:right w:val="single" w:sz="18" w:space="24" w:color="BF8F00" w:themeColor="accent4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439" w:rsidRDefault="00434439" w:rsidP="0006418E">
      <w:pPr>
        <w:spacing w:after="0" w:line="240" w:lineRule="auto"/>
      </w:pPr>
      <w:r>
        <w:separator/>
      </w:r>
    </w:p>
  </w:endnote>
  <w:endnote w:type="continuationSeparator" w:id="0">
    <w:p w:rsidR="00434439" w:rsidRDefault="00434439" w:rsidP="00064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439" w:rsidRDefault="00434439" w:rsidP="0006418E">
      <w:pPr>
        <w:spacing w:after="0" w:line="240" w:lineRule="auto"/>
      </w:pPr>
      <w:r>
        <w:separator/>
      </w:r>
    </w:p>
  </w:footnote>
  <w:footnote w:type="continuationSeparator" w:id="0">
    <w:p w:rsidR="00434439" w:rsidRDefault="00434439" w:rsidP="000641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D2B50"/>
    <w:multiLevelType w:val="hybridMultilevel"/>
    <w:tmpl w:val="8DAEBF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936"/>
    <w:rsid w:val="00013936"/>
    <w:rsid w:val="0006418E"/>
    <w:rsid w:val="000F5F5A"/>
    <w:rsid w:val="001A227A"/>
    <w:rsid w:val="00205207"/>
    <w:rsid w:val="00327D89"/>
    <w:rsid w:val="00337CB2"/>
    <w:rsid w:val="00434439"/>
    <w:rsid w:val="004346AE"/>
    <w:rsid w:val="00493D57"/>
    <w:rsid w:val="004C7624"/>
    <w:rsid w:val="0066234D"/>
    <w:rsid w:val="006D0F28"/>
    <w:rsid w:val="007A7643"/>
    <w:rsid w:val="0085623C"/>
    <w:rsid w:val="008A3277"/>
    <w:rsid w:val="009D753F"/>
    <w:rsid w:val="00A74802"/>
    <w:rsid w:val="00AE5C00"/>
    <w:rsid w:val="00E52BA2"/>
    <w:rsid w:val="00FB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  <w14:docId w14:val="1663E51E"/>
  <w15:chartTrackingRefBased/>
  <w15:docId w15:val="{36632E90-0919-4205-8EFA-8BC40CDFA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562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5623C"/>
  </w:style>
  <w:style w:type="character" w:styleId="Hiperpovezava">
    <w:name w:val="Hyperlink"/>
    <w:rsid w:val="0085623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E5C0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A76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A7643"/>
    <w:rPr>
      <w:rFonts w:ascii="Segoe UI" w:hAnsi="Segoe UI" w:cs="Segoe UI"/>
      <w:sz w:val="18"/>
      <w:szCs w:val="18"/>
    </w:rPr>
  </w:style>
  <w:style w:type="paragraph" w:styleId="Noga">
    <w:name w:val="footer"/>
    <w:basedOn w:val="Navaden"/>
    <w:link w:val="NogaZnak"/>
    <w:uiPriority w:val="99"/>
    <w:unhideWhenUsed/>
    <w:rsid w:val="000641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6418E"/>
  </w:style>
  <w:style w:type="table" w:styleId="Tabelamrea">
    <w:name w:val="Table Grid"/>
    <w:basedOn w:val="Navadnatabela"/>
    <w:uiPriority w:val="39"/>
    <w:rsid w:val="004C7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yperlink" Target="mailto:os-skocjan@guest.arnes.si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os-skocjan.si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67EB5833.dotm</Template>
  <TotalTime>1</TotalTime>
  <Pages>6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Anemari Kapler</dc:creator>
  <cp:keywords/>
  <dc:description/>
  <cp:lastModifiedBy>Vesna Voglar</cp:lastModifiedBy>
  <cp:revision>3</cp:revision>
  <cp:lastPrinted>2019-09-11T08:28:00Z</cp:lastPrinted>
  <dcterms:created xsi:type="dcterms:W3CDTF">2019-09-11T11:47:00Z</dcterms:created>
  <dcterms:modified xsi:type="dcterms:W3CDTF">2019-09-11T11:48:00Z</dcterms:modified>
</cp:coreProperties>
</file>