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9E2F3" w:themeColor="accent5" w:themeTint="33"/>
  <w:body>
    <w:p w:rsidR="002D4E9E" w:rsidRDefault="002D4E9E" w:rsidP="002D4E9E">
      <w:pPr>
        <w:pStyle w:val="Glava"/>
        <w:jc w:val="center"/>
        <w:rPr>
          <w:b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459D608" wp14:editId="4574CCFE">
            <wp:simplePos x="0" y="0"/>
            <wp:positionH relativeFrom="column">
              <wp:posOffset>167640</wp:posOffset>
            </wp:positionH>
            <wp:positionV relativeFrom="paragraph">
              <wp:posOffset>36195</wp:posOffset>
            </wp:positionV>
            <wp:extent cx="460375" cy="800100"/>
            <wp:effectExtent l="0" t="0" r="0" b="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2CE90F2E" wp14:editId="03F82890">
            <wp:simplePos x="0" y="0"/>
            <wp:positionH relativeFrom="column">
              <wp:posOffset>5005705</wp:posOffset>
            </wp:positionH>
            <wp:positionV relativeFrom="paragraph">
              <wp:posOffset>-11430</wp:posOffset>
            </wp:positionV>
            <wp:extent cx="1020445" cy="647700"/>
            <wp:effectExtent l="1905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2D4E9E" w:rsidRDefault="002D4E9E" w:rsidP="002D4E9E">
      <w:pPr>
        <w:pStyle w:val="Glava"/>
        <w:jc w:val="center"/>
        <w:rPr>
          <w:b/>
          <w:sz w:val="18"/>
          <w:szCs w:val="18"/>
        </w:rPr>
      </w:pPr>
      <w:r w:rsidRPr="004501B3">
        <w:rPr>
          <w:b/>
          <w:sz w:val="18"/>
          <w:szCs w:val="18"/>
        </w:rPr>
        <w:t>Škocjan 51, 8275 Škocjan</w:t>
      </w:r>
    </w:p>
    <w:p w:rsidR="002D4E9E" w:rsidRDefault="00F11264" w:rsidP="002D4E9E">
      <w:pPr>
        <w:pStyle w:val="Glava"/>
        <w:jc w:val="center"/>
      </w:pPr>
      <w:hyperlink r:id="rId6" w:history="1"/>
      <w:r w:rsidR="002D4E9E" w:rsidRPr="004501B3">
        <w:rPr>
          <w:sz w:val="18"/>
          <w:szCs w:val="18"/>
        </w:rPr>
        <w:t>Tel.: 07/38 46 600, faks: 07/38 46 622</w:t>
      </w:r>
      <w:r w:rsidR="002D4E9E">
        <w:rPr>
          <w:sz w:val="18"/>
          <w:szCs w:val="18"/>
        </w:rPr>
        <w:t xml:space="preserve">                                                                     </w:t>
      </w:r>
      <w:hyperlink r:id="rId7" w:history="1"/>
    </w:p>
    <w:p w:rsidR="002D4E9E" w:rsidRDefault="002D4E9E" w:rsidP="002D4E9E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r w:rsidRPr="00C86A3F">
        <w:rPr>
          <w:sz w:val="18"/>
          <w:szCs w:val="18"/>
        </w:rPr>
        <w:t>www.os-skocjan.s</w:t>
      </w:r>
      <w:r>
        <w:rPr>
          <w:sz w:val="18"/>
          <w:szCs w:val="18"/>
        </w:rPr>
        <w:t>i</w:t>
      </w:r>
    </w:p>
    <w:p w:rsidR="002D4E9E" w:rsidRDefault="002D4E9E" w:rsidP="002D4E9E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>E-pošta: os-skocjan@guest.arnes.si</w:t>
      </w:r>
    </w:p>
    <w:p w:rsidR="002D4E9E" w:rsidRDefault="002D4E9E" w:rsidP="002D4E9E">
      <w:pPr>
        <w:jc w:val="both"/>
      </w:pPr>
    </w:p>
    <w:p w:rsidR="00190FE4" w:rsidRDefault="00190FE4" w:rsidP="002D4E9E">
      <w:pPr>
        <w:jc w:val="both"/>
      </w:pPr>
    </w:p>
    <w:p w:rsidR="002D4E9E" w:rsidRPr="00F11264" w:rsidRDefault="002D4E9E" w:rsidP="00F11264">
      <w:pPr>
        <w:jc w:val="center"/>
        <w:rPr>
          <w:b/>
          <w:sz w:val="24"/>
          <w:u w:val="single"/>
        </w:rPr>
      </w:pPr>
      <w:r w:rsidRPr="00F11264">
        <w:rPr>
          <w:b/>
          <w:sz w:val="24"/>
          <w:u w:val="single"/>
        </w:rPr>
        <w:t>VALETA  DEVETOŠOLCEV</w:t>
      </w:r>
    </w:p>
    <w:p w:rsidR="00B128A5" w:rsidRDefault="008E22BF" w:rsidP="00B128A5">
      <w:pPr>
        <w:jc w:val="both"/>
      </w:pPr>
      <w:r>
        <w:t>V petek, 15. 6. 2019</w:t>
      </w:r>
      <w:r w:rsidR="002D4E9E">
        <w:t>, se je ob 17. uri začela valeta letošnjih devetošolcev. V dopoldanskem času so pripravili in uredili pred</w:t>
      </w:r>
      <w:r w:rsidR="009B37C2">
        <w:t>d</w:t>
      </w:r>
      <w:r w:rsidR="002D4E9E">
        <w:t>verje šole kakor tudi sceno</w:t>
      </w:r>
      <w:r>
        <w:t xml:space="preserve"> na odru in v telovadnici ter</w:t>
      </w:r>
      <w:r w:rsidR="002D4E9E">
        <w:t xml:space="preserve"> večnamenski prostor. </w:t>
      </w:r>
      <w:r>
        <w:t>V pred</w:t>
      </w:r>
      <w:r w:rsidR="009B37C2">
        <w:t>d</w:t>
      </w:r>
      <w:r>
        <w:t>verju šole so pripravili razstavo skupin</w:t>
      </w:r>
      <w:r w:rsidR="009B37C2">
        <w:t>skih fotografij generacije 2010</w:t>
      </w:r>
      <w:r w:rsidR="00A41DD8">
        <w:rPr>
          <w:rFonts w:cstheme="minorHAnsi"/>
        </w:rPr>
        <w:t>−</w:t>
      </w:r>
      <w:r>
        <w:t>2019, in sicer od vrtca do konca osnovne šole. Po tleh (od vhoda pri dežurnem učencu in vse do vhoda v telovadnico</w:t>
      </w:r>
      <w:r w:rsidR="00A41DD8">
        <w:t xml:space="preserve">) so nalepili »zvezde slavnih« </w:t>
      </w:r>
      <w:r w:rsidR="00A41DD8">
        <w:rPr>
          <w:rFonts w:cstheme="minorHAnsi"/>
        </w:rPr>
        <w:t>−</w:t>
      </w:r>
      <w:r w:rsidR="00A41DD8">
        <w:t xml:space="preserve"> zvezdo vsake/</w:t>
      </w:r>
      <w:r>
        <w:t>ga devetošolke oz. devetošolca.</w:t>
      </w:r>
      <w:r w:rsidR="00190FE4">
        <w:t xml:space="preserve"> Rdeča nit letošnje valete</w:t>
      </w:r>
      <w:r w:rsidR="00A049CA">
        <w:t xml:space="preserve"> je bila »Zapisani v zvezde«.</w:t>
      </w:r>
    </w:p>
    <w:p w:rsidR="00A049CA" w:rsidRDefault="002D4E9E" w:rsidP="00B128A5">
      <w:pPr>
        <w:jc w:val="both"/>
      </w:pPr>
      <w:r>
        <w:t>V telovadnici so zavzeto in navdušeno odplesali plese, ki so se jih naučili pod okriljem Plesnega studia iz Novega mesta</w:t>
      </w:r>
      <w:r w:rsidR="00A049CA">
        <w:t xml:space="preserve">, pod vodstvom g. Rada </w:t>
      </w:r>
      <w:proofErr w:type="spellStart"/>
      <w:r w:rsidR="00A049CA">
        <w:t>Trifkovića</w:t>
      </w:r>
      <w:proofErr w:type="spellEnd"/>
      <w:r>
        <w:t>. Program so nadaljevali v v</w:t>
      </w:r>
      <w:r w:rsidR="00A049CA">
        <w:t>ečnamenskem prostoru. Najprej sta se</w:t>
      </w:r>
      <w:r>
        <w:t xml:space="preserve"> </w:t>
      </w:r>
      <w:r w:rsidR="007B5BC2">
        <w:t xml:space="preserve">v </w:t>
      </w:r>
      <w:proofErr w:type="spellStart"/>
      <w:r w:rsidR="007B5BC2">
        <w:t>du</w:t>
      </w:r>
      <w:r w:rsidR="00A049CA">
        <w:t>u</w:t>
      </w:r>
      <w:proofErr w:type="spellEnd"/>
      <w:r w:rsidR="00A049CA">
        <w:t xml:space="preserve"> </w:t>
      </w:r>
      <w:r>
        <w:t xml:space="preserve">predstavili </w:t>
      </w:r>
      <w:r w:rsidR="00A049CA">
        <w:t>Tina Kraljić s klarinetom in Tinkara Čelesnik na klavirju. Zatem nas je s harmoniko v domače ritme povabil Tadej Rupar. Voditelja Neža Strašek in Miha Dulc sta predstavila uče</w:t>
      </w:r>
      <w:r w:rsidR="00A41DD8">
        <w:t>nce 9. a. Drugi voditeljski par</w:t>
      </w:r>
      <w:r w:rsidR="00A049CA">
        <w:t xml:space="preserve"> Ana Kraljić in Dejan Ogrinec pa sta predstavila učence 9. b. Za vse so pri predstavitvi povedali, kje bo</w:t>
      </w:r>
      <w:r w:rsidR="00A41DD8">
        <w:t>do</w:t>
      </w:r>
      <w:r w:rsidR="00A049CA">
        <w:t xml:space="preserve"> nadaljeval</w:t>
      </w:r>
      <w:r w:rsidR="00A41DD8">
        <w:t>i</w:t>
      </w:r>
      <w:r w:rsidR="00A049CA">
        <w:t xml:space="preserve"> svojo izobraževalno pot. Ob tem je vsak nalepil svojo zvezdo na</w:t>
      </w:r>
      <w:r w:rsidR="00A41DD8">
        <w:t xml:space="preserve"> sceno in ob koncu predstavitve je bila scena zaključena</w:t>
      </w:r>
      <w:r w:rsidR="00A049CA">
        <w:t>. Med predstavitvijo učencev sta glasben</w:t>
      </w:r>
      <w:r w:rsidR="00190FE4">
        <w:t xml:space="preserve">i vložek dodala Fran Zupet s pozavno </w:t>
      </w:r>
      <w:r w:rsidR="00A049CA">
        <w:t>in Tinkara Čelesnik s klavirjem.</w:t>
      </w:r>
      <w:r w:rsidR="00241587">
        <w:t xml:space="preserve"> Sledil je literarni vložek, kjer smo prisluhnili literatom te generacije.</w:t>
      </w:r>
      <w:r w:rsidR="00A41DD8">
        <w:t xml:space="preserve"> Za</w:t>
      </w:r>
      <w:r>
        <w:t>tem je gospa ravnateljica Irena Čengija Peterlin v navzočnosti obeh razrednikov Anemari Kap</w:t>
      </w:r>
      <w:r w:rsidR="00241587">
        <w:t>ler in Milana Pavliča</w:t>
      </w:r>
      <w:r>
        <w:t xml:space="preserve"> podelila zaključna spričevala in priznanja. Le-teh je bilo zelo veliko, in sicer iz različnih po</w:t>
      </w:r>
      <w:r w:rsidR="00A41DD8">
        <w:t>dročij</w:t>
      </w:r>
      <w:r w:rsidR="00241587">
        <w:t>. Med podelitvijo spričeval so devetošolke ob spremljavi Klare Žagar na kitari občute</w:t>
      </w:r>
      <w:r w:rsidR="00A41DD8">
        <w:t xml:space="preserve">no zapele </w:t>
      </w:r>
      <w:r w:rsidR="00A41DD8" w:rsidRPr="00A41DD8">
        <w:rPr>
          <w:i/>
        </w:rPr>
        <w:t>Zgodbo o prijateljstvu</w:t>
      </w:r>
      <w:r w:rsidR="00241587">
        <w:t xml:space="preserve">. Ga. ravnateljica je Špeli Gorenc, Tini Kraljić in Juliji Srpčič podelila Metelkove nagrade. Skupaj z g. županom Jožetom </w:t>
      </w:r>
      <w:proofErr w:type="spellStart"/>
      <w:r w:rsidR="00241587">
        <w:t>Kaplerjem</w:t>
      </w:r>
      <w:proofErr w:type="spellEnd"/>
      <w:r>
        <w:t xml:space="preserve"> </w:t>
      </w:r>
      <w:r w:rsidR="00241587">
        <w:t xml:space="preserve"> sta podelila še občinske nagrade, ki so jih prejele Špela Gorenc, Tina Kraljić, Klara Žagar in Julija Srpčič. Devetošolce</w:t>
      </w:r>
      <w:r>
        <w:t xml:space="preserve"> in vse prisotne sta nagovorila ga. ravnateljica Irena Čengija Peterlin in g. župan Jože Kapler.</w:t>
      </w:r>
      <w:r w:rsidR="00241587">
        <w:t xml:space="preserve"> Zatem so na oder povabili </w:t>
      </w:r>
      <w:r w:rsidR="00B128A5">
        <w:t xml:space="preserve">harmonikaše Špelo Gorenc, Nušo Redek, Miha Makovca in Tima Markelca, ki so nas razveselili s slovensko narodno-zabavno glasbo. </w:t>
      </w:r>
      <w:r>
        <w:t>Devet</w:t>
      </w:r>
      <w:r w:rsidR="00B128A5">
        <w:t>ošolci so se zahvalili vsem zaposlenim</w:t>
      </w:r>
      <w:r>
        <w:t xml:space="preserve"> (dopoldne) in staršem za podarjeno znanje, potrpljenje, podporo … s pozornostjo – vrtnico. Prireditev</w:t>
      </w:r>
      <w:r w:rsidR="00B128A5">
        <w:t xml:space="preserve"> so zaključili s skupno pesmijo </w:t>
      </w:r>
      <w:r w:rsidR="00B128A5" w:rsidRPr="00A41DD8">
        <w:rPr>
          <w:i/>
        </w:rPr>
        <w:t>Ne bom pozabil na stare čase</w:t>
      </w:r>
      <w:r>
        <w:t>. Zatem je še sledila</w:t>
      </w:r>
      <w:r w:rsidR="00B128A5">
        <w:t xml:space="preserve"> večerja za devetošolce,</w:t>
      </w:r>
      <w:r>
        <w:t xml:space="preserve"> pogostitev</w:t>
      </w:r>
      <w:r w:rsidR="00B128A5">
        <w:t xml:space="preserve"> za vse povabljene in </w:t>
      </w:r>
      <w:r w:rsidR="00190FE4">
        <w:t xml:space="preserve">slastna </w:t>
      </w:r>
      <w:r w:rsidR="00B128A5">
        <w:t>torta</w:t>
      </w:r>
      <w:r w:rsidR="00190FE4">
        <w:t xml:space="preserve"> iz pekarne Pepe</w:t>
      </w:r>
      <w:r w:rsidR="00B128A5">
        <w:t>. Preden so se dokončno poslovili od osnovnošolskih dni, so v zrak spustili še vsak svoj balon.</w:t>
      </w:r>
    </w:p>
    <w:p w:rsidR="00F11264" w:rsidRDefault="00F11264" w:rsidP="00B128A5">
      <w:pPr>
        <w:jc w:val="both"/>
      </w:pPr>
    </w:p>
    <w:p w:rsidR="007B5BC2" w:rsidRDefault="007B5BC2" w:rsidP="00B128A5">
      <w:pPr>
        <w:jc w:val="both"/>
      </w:pPr>
      <w:bookmarkStart w:id="0" w:name="_GoBack"/>
      <w:bookmarkEnd w:id="0"/>
      <w:r>
        <w:t>Zapisala: Anemari Kapler in Milan Pavlič</w:t>
      </w:r>
    </w:p>
    <w:p w:rsidR="007B5BC2" w:rsidRDefault="007B5BC2" w:rsidP="00B128A5">
      <w:pPr>
        <w:jc w:val="both"/>
      </w:pPr>
      <w:r>
        <w:t>Foto: Jan Cerle</w:t>
      </w:r>
    </w:p>
    <w:p w:rsidR="00F11264" w:rsidRDefault="00F11264" w:rsidP="00B128A5">
      <w:pPr>
        <w:jc w:val="both"/>
      </w:pPr>
    </w:p>
    <w:p w:rsidR="00F11264" w:rsidRDefault="00F11264" w:rsidP="00B128A5">
      <w:pPr>
        <w:jc w:val="both"/>
      </w:pPr>
      <w:r w:rsidRPr="00F11264"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7" name="Slika 7" descr="\\212.235.218.175\ucitelji\vvoglar\My Documents\POROČILA LDN 2018 19\Prireditve\valeta\IMG_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212.235.218.175\ucitelji\vvoglar\My Documents\POROČILA LDN 2018 19\Prireditve\valeta\IMG_94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64" w:rsidRDefault="00F11264" w:rsidP="00B128A5">
      <w:pPr>
        <w:jc w:val="both"/>
      </w:pPr>
      <w:r w:rsidRPr="00F11264"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8" name="Slika 8" descr="\\212.235.218.175\ucitelji\vvoglar\My Documents\POROČILA LDN 2018 19\Prireditve\valeta\IMG_9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212.235.218.175\ucitelji\vvoglar\My Documents\POROČILA LDN 2018 19\Prireditve\valeta\IMG_94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64" w:rsidRDefault="00F11264" w:rsidP="00B128A5">
      <w:pPr>
        <w:jc w:val="both"/>
      </w:pPr>
    </w:p>
    <w:p w:rsidR="00433D23" w:rsidRDefault="00F11264" w:rsidP="00B128A5">
      <w:pPr>
        <w:jc w:val="both"/>
      </w:pPr>
      <w:r w:rsidRPr="00F11264"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Slika 2" descr="\\212.235.218.175\ucitelji\vvoglar\My Documents\POROČILA LDN 2018 19\Prireditve\valeta\IMG_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12.235.218.175\ucitelji\vvoglar\My Documents\POROČILA LDN 2018 19\Prireditve\valeta\IMG_94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64" w:rsidRDefault="00F11264" w:rsidP="00B128A5">
      <w:pPr>
        <w:jc w:val="both"/>
      </w:pPr>
      <w:r w:rsidRPr="00F11264"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6" name="Slika 6" descr="\\212.235.218.175\ucitelji\vvoglar\My Documents\POROČILA LDN 2018 19\Prireditve\valeta\IMG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212.235.218.175\ucitelji\vvoglar\My Documents\POROČILA LDN 2018 19\Prireditve\valeta\IMG_95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64" w:rsidRDefault="00F11264" w:rsidP="00B128A5">
      <w:pPr>
        <w:jc w:val="both"/>
      </w:pPr>
      <w:r w:rsidRPr="00F11264"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Slika 4" descr="\\212.235.218.175\ucitelji\vvoglar\My Documents\POROČILA LDN 2018 19\Prireditve\valeta\I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12.235.218.175\ucitelji\vvoglar\My Documents\POROČILA LDN 2018 19\Prireditve\valeta\IMG_95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64" w:rsidRDefault="00F11264" w:rsidP="00B128A5">
      <w:pPr>
        <w:jc w:val="both"/>
      </w:pPr>
      <w:r w:rsidRPr="00F11264"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5" name="Slika 5" descr="\\212.235.218.175\ucitelji\vvoglar\My Documents\POROČILA LDN 2018 19\Prireditve\valeta\IMG_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12.235.218.175\ucitelji\vvoglar\My Documents\POROČILA LDN 2018 19\Prireditve\valeta\IMG_95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64" w:rsidRDefault="00F11264" w:rsidP="00B128A5">
      <w:pPr>
        <w:jc w:val="both"/>
      </w:pPr>
      <w:r w:rsidRPr="00F11264"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Slika 9" descr="\\212.235.218.175\ucitelji\vvoglar\My Documents\POROČILA LDN 2018 19\Prireditve\valeta\IMG_9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212.235.218.175\ucitelji\vvoglar\My Documents\POROČILA LDN 2018 19\Prireditve\valeta\IMG_95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64" w:rsidRDefault="00F11264" w:rsidP="00F11264">
      <w:pPr>
        <w:jc w:val="center"/>
      </w:pPr>
      <w:r w:rsidRPr="00F11264">
        <w:rPr>
          <w:noProof/>
          <w:lang w:eastAsia="sl-SI"/>
        </w:rPr>
        <w:drawing>
          <wp:inline distT="0" distB="0" distL="0" distR="0">
            <wp:extent cx="4756785" cy="3322005"/>
            <wp:effectExtent l="0" t="6350" r="0" b="0"/>
            <wp:docPr id="10" name="Slika 10" descr="\\212.235.218.175\ucitelji\vvoglar\My Documents\POROČILA LDN 2018 19\Prireditve\valeta\IMG_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212.235.218.175\ucitelji\vvoglar\My Documents\POROČILA LDN 2018 19\Prireditve\valeta\IMG_95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0971" cy="332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264" w:rsidSect="00F11264">
      <w:pgSz w:w="11906" w:h="16838"/>
      <w:pgMar w:top="1417" w:right="1417" w:bottom="1417" w:left="1417" w:header="708" w:footer="708" w:gutter="0"/>
      <w:pgBorders w:offsetFrom="page">
        <w:top w:val="dashDotStroked" w:sz="24" w:space="24" w:color="BF8F00" w:themeColor="accent4" w:themeShade="BF"/>
        <w:left w:val="dashDotStroked" w:sz="24" w:space="24" w:color="BF8F00" w:themeColor="accent4" w:themeShade="BF"/>
        <w:bottom w:val="dashDotStroked" w:sz="24" w:space="24" w:color="BF8F00" w:themeColor="accent4" w:themeShade="BF"/>
        <w:right w:val="dashDotStroked" w:sz="24" w:space="24" w:color="BF8F00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879"/>
    <w:rsid w:val="00190FE4"/>
    <w:rsid w:val="00241587"/>
    <w:rsid w:val="002D4E9E"/>
    <w:rsid w:val="00337CB2"/>
    <w:rsid w:val="00383879"/>
    <w:rsid w:val="00433D23"/>
    <w:rsid w:val="00493D57"/>
    <w:rsid w:val="007B5BC2"/>
    <w:rsid w:val="008E22BF"/>
    <w:rsid w:val="009B37C2"/>
    <w:rsid w:val="009D753F"/>
    <w:rsid w:val="00A049CA"/>
    <w:rsid w:val="00A41DD8"/>
    <w:rsid w:val="00A74802"/>
    <w:rsid w:val="00B128A5"/>
    <w:rsid w:val="00F11264"/>
    <w:rsid w:val="00FF5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19980116"/>
  <w15:chartTrackingRefBased/>
  <w15:docId w15:val="{D40981E7-DFFC-4347-A041-191008633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D4E9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D4E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2D4E9E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B37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B37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os-skocjan.si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3AD522BE.dotm</Template>
  <TotalTime>102</TotalTime>
  <Pages>5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Anemari Kapler</dc:creator>
  <cp:keywords/>
  <dc:description/>
  <cp:lastModifiedBy>Vesna Voglar</cp:lastModifiedBy>
  <cp:revision>11</cp:revision>
  <cp:lastPrinted>2019-06-26T07:23:00Z</cp:lastPrinted>
  <dcterms:created xsi:type="dcterms:W3CDTF">2019-06-24T19:07:00Z</dcterms:created>
  <dcterms:modified xsi:type="dcterms:W3CDTF">2019-06-27T06:56:00Z</dcterms:modified>
</cp:coreProperties>
</file>