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CF7" w:rsidRDefault="00087CF7" w:rsidP="00087CF7">
      <w:pPr>
        <w:pStyle w:val="Default"/>
      </w:pPr>
    </w:p>
    <w:p w:rsidR="00087CF7" w:rsidRDefault="00087CF7" w:rsidP="00087CF7">
      <w:pPr>
        <w:pStyle w:val="Glava"/>
        <w:jc w:val="center"/>
        <w:rPr>
          <w:b/>
          <w:sz w:val="16"/>
          <w:szCs w:val="16"/>
        </w:rPr>
      </w:pPr>
      <w:r w:rsidRPr="00087CF7">
        <w:rPr>
          <w:color w:val="FF0000"/>
        </w:rPr>
        <w:t xml:space="preserve"> </w:t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73497C4B" wp14:editId="65324DF1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55E50AC3" wp14:editId="4EDAD07A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 xml:space="preserve">, PODRUŽNICA Bučka </w:t>
      </w:r>
    </w:p>
    <w:p w:rsidR="00087CF7" w:rsidRDefault="00087CF7" w:rsidP="00087CF7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7" w:history="1"/>
    </w:p>
    <w:p w:rsidR="00087CF7" w:rsidRDefault="00087CF7" w:rsidP="00087CF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r w:rsidRPr="00C86A3F">
        <w:rPr>
          <w:sz w:val="18"/>
          <w:szCs w:val="18"/>
        </w:rPr>
        <w:t>www.os-skocjan.s</w:t>
      </w:r>
      <w:r>
        <w:rPr>
          <w:sz w:val="18"/>
          <w:szCs w:val="18"/>
        </w:rPr>
        <w:t>i</w:t>
      </w:r>
    </w:p>
    <w:p w:rsidR="00087CF7" w:rsidRDefault="00087CF7" w:rsidP="00087CF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8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087CF7" w:rsidRDefault="00087CF7" w:rsidP="00087CF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087CF7" w:rsidRPr="00CC69FA" w:rsidRDefault="00087CF7" w:rsidP="00087CF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087CF7" w:rsidRPr="004501B3" w:rsidRDefault="00087CF7" w:rsidP="00087CF7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CB8E7" wp14:editId="3ACE54ED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8860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4C73F6" w:rsidRDefault="004C73F6" w:rsidP="00BF14FB">
      <w:pPr>
        <w:rPr>
          <w:rFonts w:cstheme="minorHAnsi"/>
          <w:i/>
          <w:sz w:val="20"/>
          <w:szCs w:val="20"/>
        </w:rPr>
      </w:pPr>
    </w:p>
    <w:p w:rsidR="004C73F6" w:rsidRDefault="004C73F6" w:rsidP="004C73F6">
      <w:pPr>
        <w:jc w:val="center"/>
        <w:rPr>
          <w:rFonts w:cstheme="minorHAnsi"/>
          <w:b/>
          <w:i/>
          <w:sz w:val="20"/>
          <w:szCs w:val="20"/>
        </w:rPr>
      </w:pPr>
      <w:r w:rsidRPr="004C73F6">
        <w:rPr>
          <w:rFonts w:cstheme="minorHAnsi"/>
          <w:b/>
          <w:i/>
          <w:sz w:val="20"/>
          <w:szCs w:val="20"/>
        </w:rPr>
        <w:t xml:space="preserve">Slovenija, mladi smo tvoja prihodnost </w:t>
      </w:r>
    </w:p>
    <w:p w:rsidR="004131E9" w:rsidRDefault="004C73F6" w:rsidP="004C73F6">
      <w:pPr>
        <w:rPr>
          <w:rFonts w:cstheme="minorHAnsi"/>
          <w:sz w:val="20"/>
          <w:szCs w:val="20"/>
        </w:rPr>
      </w:pPr>
      <w:r w:rsidRPr="004C73F6">
        <w:rPr>
          <w:rFonts w:cstheme="minorHAnsi"/>
          <w:sz w:val="20"/>
          <w:szCs w:val="20"/>
        </w:rPr>
        <w:t>Na OŠ Frana</w:t>
      </w:r>
      <w:r>
        <w:rPr>
          <w:rFonts w:cstheme="minorHAnsi"/>
          <w:sz w:val="20"/>
          <w:szCs w:val="20"/>
        </w:rPr>
        <w:t xml:space="preserve"> Metelka Škocjan smo letošnjo prireditev </w:t>
      </w:r>
      <w:r w:rsidRPr="004C73F6">
        <w:rPr>
          <w:rFonts w:cstheme="minorHAnsi"/>
          <w:sz w:val="20"/>
          <w:szCs w:val="20"/>
        </w:rPr>
        <w:t xml:space="preserve"> posvečeno dnevu državnosti poimenovali </w:t>
      </w:r>
      <w:r w:rsidRPr="00B548D4">
        <w:rPr>
          <w:rFonts w:cstheme="minorHAnsi"/>
          <w:b/>
          <w:i/>
          <w:sz w:val="20"/>
          <w:szCs w:val="20"/>
        </w:rPr>
        <w:t>Slovenija, mladi smo tvoja prihodnost</w:t>
      </w:r>
      <w:r>
        <w:rPr>
          <w:rFonts w:cstheme="minorHAnsi"/>
          <w:sz w:val="20"/>
          <w:szCs w:val="20"/>
        </w:rPr>
        <w:t>. Slovenijo je upodobila Neža Gorenc, ki je učencem zaupala svoje strahove, pomisleke in skrbi, ki jih</w:t>
      </w:r>
      <w:r w:rsidR="00B548D4">
        <w:rPr>
          <w:rFonts w:cstheme="minorHAnsi"/>
          <w:sz w:val="20"/>
          <w:szCs w:val="20"/>
        </w:rPr>
        <w:t xml:space="preserve"> ima</w:t>
      </w:r>
      <w:r>
        <w:rPr>
          <w:rFonts w:cstheme="minorHAnsi"/>
          <w:sz w:val="20"/>
          <w:szCs w:val="20"/>
        </w:rPr>
        <w:t xml:space="preserve"> kot država Slovenija </w:t>
      </w:r>
      <w:r w:rsidR="00B548D4">
        <w:rPr>
          <w:rFonts w:cstheme="minorHAnsi"/>
          <w:sz w:val="20"/>
          <w:szCs w:val="20"/>
        </w:rPr>
        <w:t>glede svoje prihodnosti</w:t>
      </w:r>
      <w:r>
        <w:rPr>
          <w:rFonts w:cstheme="minorHAnsi"/>
          <w:sz w:val="20"/>
          <w:szCs w:val="20"/>
        </w:rPr>
        <w:t xml:space="preserve">. Mladi so ji </w:t>
      </w:r>
      <w:r w:rsidR="00133A3E">
        <w:rPr>
          <w:rFonts w:cstheme="minorHAnsi"/>
          <w:sz w:val="20"/>
          <w:szCs w:val="20"/>
        </w:rPr>
        <w:t>s plesom</w:t>
      </w:r>
      <w:r w:rsidR="00B548D4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pesmi</w:t>
      </w:r>
      <w:r w:rsidR="00133A3E">
        <w:rPr>
          <w:rFonts w:cstheme="minorHAnsi"/>
          <w:sz w:val="20"/>
          <w:szCs w:val="20"/>
        </w:rPr>
        <w:t>mi</w:t>
      </w:r>
      <w:r w:rsidR="00B548D4">
        <w:rPr>
          <w:rFonts w:cstheme="minorHAnsi"/>
          <w:sz w:val="20"/>
          <w:szCs w:val="20"/>
        </w:rPr>
        <w:t>, deklamacija</w:t>
      </w:r>
      <w:r w:rsidR="00133A3E">
        <w:rPr>
          <w:rFonts w:cstheme="minorHAnsi"/>
          <w:sz w:val="20"/>
          <w:szCs w:val="20"/>
        </w:rPr>
        <w:t>mi, glasbenimi nastopi</w:t>
      </w:r>
      <w:r>
        <w:rPr>
          <w:rFonts w:cstheme="minorHAnsi"/>
          <w:sz w:val="20"/>
          <w:szCs w:val="20"/>
        </w:rPr>
        <w:t xml:space="preserve"> ter </w:t>
      </w:r>
      <w:r w:rsidR="00B548D4">
        <w:rPr>
          <w:rFonts w:cstheme="minorHAnsi"/>
          <w:sz w:val="20"/>
          <w:szCs w:val="20"/>
        </w:rPr>
        <w:t>z izvirnimi voščili</w:t>
      </w:r>
      <w:r>
        <w:rPr>
          <w:rFonts w:cstheme="minorHAnsi"/>
          <w:sz w:val="20"/>
          <w:szCs w:val="20"/>
        </w:rPr>
        <w:t xml:space="preserve"> pomagali pregnati dvome in skrbi in ji za</w:t>
      </w:r>
      <w:r w:rsidR="00B548D4">
        <w:rPr>
          <w:rFonts w:cstheme="minorHAnsi"/>
          <w:sz w:val="20"/>
          <w:szCs w:val="20"/>
        </w:rPr>
        <w:t xml:space="preserve"> rojstni dan priredili zabavo ter</w:t>
      </w:r>
      <w:r>
        <w:rPr>
          <w:rFonts w:cstheme="minorHAnsi"/>
          <w:sz w:val="20"/>
          <w:szCs w:val="20"/>
        </w:rPr>
        <w:t xml:space="preserve"> ji voščili za rojstni dan. Skozi prireditev so lahko </w:t>
      </w:r>
      <w:r w:rsidR="004131E9">
        <w:rPr>
          <w:rFonts w:cstheme="minorHAnsi"/>
          <w:sz w:val="20"/>
          <w:szCs w:val="20"/>
        </w:rPr>
        <w:t xml:space="preserve">navzoči </w:t>
      </w:r>
      <w:r>
        <w:rPr>
          <w:rFonts w:cstheme="minorHAnsi"/>
          <w:sz w:val="20"/>
          <w:szCs w:val="20"/>
        </w:rPr>
        <w:t>začutili zgodov</w:t>
      </w:r>
      <w:r w:rsidR="004131E9">
        <w:rPr>
          <w:rFonts w:cstheme="minorHAnsi"/>
          <w:sz w:val="20"/>
          <w:szCs w:val="20"/>
        </w:rPr>
        <w:t xml:space="preserve">inski utrip razvoja tehnologije v času obstoja naše države in okusili tradicionalno potico. Prisotne je nagovoril župan občine Škocjan, gospod Jože </w:t>
      </w:r>
      <w:proofErr w:type="spellStart"/>
      <w:r w:rsidR="004131E9">
        <w:rPr>
          <w:rFonts w:cstheme="minorHAnsi"/>
          <w:sz w:val="20"/>
          <w:szCs w:val="20"/>
        </w:rPr>
        <w:t>Kapler</w:t>
      </w:r>
      <w:proofErr w:type="spellEnd"/>
      <w:r w:rsidR="004131E9">
        <w:rPr>
          <w:rFonts w:cstheme="minorHAnsi"/>
          <w:sz w:val="20"/>
          <w:szCs w:val="20"/>
        </w:rPr>
        <w:t xml:space="preserve">. </w:t>
      </w:r>
      <w:r w:rsidR="00B548D4">
        <w:rPr>
          <w:rFonts w:cstheme="minorHAnsi"/>
          <w:sz w:val="20"/>
          <w:szCs w:val="20"/>
        </w:rPr>
        <w:t>V drugem delu prireditve je</w:t>
      </w:r>
      <w:r w:rsidR="004131E9">
        <w:rPr>
          <w:rFonts w:cstheme="minorHAnsi"/>
          <w:sz w:val="20"/>
          <w:szCs w:val="20"/>
        </w:rPr>
        <w:t xml:space="preserve"> ravnateljica</w:t>
      </w:r>
      <w:r w:rsidR="00B548D4">
        <w:rPr>
          <w:rFonts w:cstheme="minorHAnsi"/>
          <w:sz w:val="20"/>
          <w:szCs w:val="20"/>
        </w:rPr>
        <w:t xml:space="preserve">, ga. Irena </w:t>
      </w:r>
      <w:proofErr w:type="spellStart"/>
      <w:r w:rsidR="00B548D4">
        <w:rPr>
          <w:rFonts w:cstheme="minorHAnsi"/>
          <w:sz w:val="20"/>
          <w:szCs w:val="20"/>
        </w:rPr>
        <w:t>Čengija</w:t>
      </w:r>
      <w:proofErr w:type="spellEnd"/>
      <w:r w:rsidR="00B548D4">
        <w:rPr>
          <w:rFonts w:cstheme="minorHAnsi"/>
          <w:sz w:val="20"/>
          <w:szCs w:val="20"/>
        </w:rPr>
        <w:t xml:space="preserve"> Peterlin, skupaj z</w:t>
      </w:r>
      <w:r w:rsidR="00133A3E">
        <w:rPr>
          <w:rFonts w:cstheme="minorHAnsi"/>
          <w:sz w:val="20"/>
          <w:szCs w:val="20"/>
        </w:rPr>
        <w:t xml:space="preserve"> </w:t>
      </w:r>
      <w:r w:rsidR="004131E9">
        <w:rPr>
          <w:rFonts w:cstheme="minorHAnsi"/>
          <w:sz w:val="20"/>
          <w:szCs w:val="20"/>
        </w:rPr>
        <w:t>razredniki p</w:t>
      </w:r>
      <w:r w:rsidR="00133A3E">
        <w:rPr>
          <w:rFonts w:cstheme="minorHAnsi"/>
          <w:sz w:val="20"/>
          <w:szCs w:val="20"/>
        </w:rPr>
        <w:t>odelila</w:t>
      </w:r>
      <w:r w:rsidR="004131E9">
        <w:rPr>
          <w:rFonts w:cstheme="minorHAnsi"/>
          <w:sz w:val="20"/>
          <w:szCs w:val="20"/>
        </w:rPr>
        <w:t xml:space="preserve"> priznanja najboljšim učenkam in učencem za njihove uspehe. </w:t>
      </w:r>
      <w:r w:rsidR="00133A3E">
        <w:rPr>
          <w:rFonts w:cstheme="minorHAnsi"/>
          <w:sz w:val="20"/>
          <w:szCs w:val="20"/>
        </w:rPr>
        <w:t>Ravnateljica je s</w:t>
      </w:r>
      <w:r w:rsidR="00C76A03">
        <w:rPr>
          <w:rFonts w:cstheme="minorHAnsi"/>
          <w:sz w:val="20"/>
          <w:szCs w:val="20"/>
        </w:rPr>
        <w:t xml:space="preserve"> spodbudnimi besedami </w:t>
      </w:r>
      <w:r w:rsidR="00133A3E">
        <w:rPr>
          <w:rFonts w:cstheme="minorHAnsi"/>
          <w:sz w:val="20"/>
          <w:szCs w:val="20"/>
        </w:rPr>
        <w:t>pospremila</w:t>
      </w:r>
      <w:r w:rsidR="00C76A03">
        <w:rPr>
          <w:rFonts w:cstheme="minorHAnsi"/>
          <w:sz w:val="20"/>
          <w:szCs w:val="20"/>
        </w:rPr>
        <w:t xml:space="preserve"> učenke in učence </w:t>
      </w:r>
      <w:r w:rsidR="00133A3E">
        <w:rPr>
          <w:rFonts w:cstheme="minorHAnsi"/>
          <w:sz w:val="20"/>
          <w:szCs w:val="20"/>
        </w:rPr>
        <w:t>počitnicam naproti.</w:t>
      </w:r>
    </w:p>
    <w:p w:rsidR="004131E9" w:rsidRDefault="004131E9" w:rsidP="004C73F6">
      <w:pPr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  <w:r w:rsidRPr="004131E9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-563880</wp:posOffset>
            </wp:positionH>
            <wp:positionV relativeFrom="paragraph">
              <wp:posOffset>295910</wp:posOffset>
            </wp:positionV>
            <wp:extent cx="3452329" cy="2301553"/>
            <wp:effectExtent l="3810" t="0" r="0" b="0"/>
            <wp:wrapNone/>
            <wp:docPr id="4" name="Slika 4" descr="\\212.235.218.175\ucitelji\shocevar\My Documents\My Pictures\zaključna prireditev 2018-2019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2.235.218.175\ucitelji\shocevar\My Documents\My Pictures\zaključna prireditev 2018-2019\IMG_9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2329" cy="2301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1E9" w:rsidRDefault="00C76A03" w:rsidP="004131E9">
      <w:pPr>
        <w:jc w:val="right"/>
        <w:rPr>
          <w:rFonts w:cstheme="minorHAnsi"/>
          <w:sz w:val="20"/>
          <w:szCs w:val="20"/>
        </w:rPr>
      </w:pPr>
      <w:r w:rsidRPr="004131E9">
        <w:rPr>
          <w:rFonts w:cstheme="minorHAnsi"/>
          <w:b/>
          <w:i/>
          <w:noProof/>
          <w:sz w:val="20"/>
          <w:szCs w:val="20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2504123</wp:posOffset>
            </wp:positionH>
            <wp:positionV relativeFrom="paragraph">
              <wp:posOffset>81598</wp:posOffset>
            </wp:positionV>
            <wp:extent cx="3419475" cy="2279650"/>
            <wp:effectExtent l="0" t="1587" r="7937" b="7938"/>
            <wp:wrapNone/>
            <wp:docPr id="5" name="Slika 5" descr="\\212.235.218.175\ucitelji\shocevar\My Documents\My Pictures\zaključna prireditev 2018-2019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2.235.218.175\ucitelji\shocevar\My Documents\My Pictures\zaključna prireditev 2018-2019\IMG_9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9475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1E9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5547806</wp:posOffset>
            </wp:positionH>
            <wp:positionV relativeFrom="paragraph">
              <wp:posOffset>71307</wp:posOffset>
            </wp:positionV>
            <wp:extent cx="3336157" cy="2224279"/>
            <wp:effectExtent l="3493" t="0" r="1587" b="1588"/>
            <wp:wrapNone/>
            <wp:docPr id="6" name="Slika 6" descr="\\212.235.218.175\ucitelji\shocevar\My Documents\My Pictures\zaključna prireditev 2018-2019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2.235.218.175\ucitelji\shocevar\My Documents\My Pictures\zaključna prireditev 2018-2019\IMG_9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4359" cy="2229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tabs>
          <w:tab w:val="left" w:pos="5748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992DFE" w:rsidP="004131E9">
      <w:pPr>
        <w:jc w:val="right"/>
        <w:rPr>
          <w:rFonts w:cstheme="minorHAnsi"/>
          <w:sz w:val="20"/>
          <w:szCs w:val="20"/>
        </w:rPr>
      </w:pPr>
      <w:r w:rsidRPr="002731A2">
        <w:rPr>
          <w:rFonts w:cstheme="minorHAnsi"/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-346075</wp:posOffset>
            </wp:positionV>
            <wp:extent cx="4392930" cy="2928620"/>
            <wp:effectExtent l="0" t="0" r="7620" b="5080"/>
            <wp:wrapNone/>
            <wp:docPr id="9" name="Slika 9" descr="\\212.235.218.175\ucitelji\shocevar\My Documents\My Pictures\zaključna prireditev 2018-2019\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2.235.218.175\ucitelji\shocevar\My Documents\My Pictures\zaključna prireditev 2018-2019\IMG_9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1A2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308292</wp:posOffset>
            </wp:positionV>
            <wp:extent cx="4168140" cy="2666888"/>
            <wp:effectExtent l="7937" t="0" r="0" b="0"/>
            <wp:wrapNone/>
            <wp:docPr id="7" name="Slika 7" descr="\\212.235.218.175\ucitelji\shocevar\My Documents\My Pictures\zaključna prireditev 2018-2019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12.235.218.175\ucitelji\shocevar\My Documents\My Pictures\zaključna prireditev 2018-2019\IMG_9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1424" r="13394" b="3435"/>
                    <a:stretch/>
                  </pic:blipFill>
                  <pic:spPr bwMode="auto">
                    <a:xfrm rot="16200000">
                      <a:off x="0" y="0"/>
                      <a:ext cx="4168140" cy="2666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992DFE" w:rsidP="004131E9">
      <w:pPr>
        <w:jc w:val="right"/>
        <w:rPr>
          <w:rFonts w:cstheme="minorHAnsi"/>
          <w:sz w:val="20"/>
          <w:szCs w:val="20"/>
        </w:rPr>
      </w:pPr>
      <w:r w:rsidRPr="002731A2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91440</wp:posOffset>
            </wp:positionV>
            <wp:extent cx="4682490" cy="3121660"/>
            <wp:effectExtent l="0" t="0" r="3810" b="2540"/>
            <wp:wrapNone/>
            <wp:docPr id="10" name="Slika 10" descr="\\212.235.218.175\ucitelji\shocevar\My Documents\My Pictures\zaključna prireditev 2018-2019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12.235.218.175\ucitelji\shocevar\My Documents\My Pictures\zaključna prireditev 2018-2019\IMG_9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12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992DFE" w:rsidP="004131E9">
      <w:pPr>
        <w:jc w:val="right"/>
        <w:rPr>
          <w:rFonts w:cstheme="minorHAnsi"/>
          <w:sz w:val="20"/>
          <w:szCs w:val="20"/>
        </w:rPr>
      </w:pPr>
      <w:r w:rsidRPr="00992DFE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290830</wp:posOffset>
            </wp:positionV>
            <wp:extent cx="4389120" cy="2788920"/>
            <wp:effectExtent l="0" t="0" r="0" b="0"/>
            <wp:wrapNone/>
            <wp:docPr id="11" name="Slika 11" descr="\\212.235.218.175\ucitelji\shocevar\My Documents\My Pictures\zaključna prireditev 2018-2019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12.235.218.175\ucitelji\shocevar\My Documents\My Pictures\zaključna prireditev 2018-2019\IMG_9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1" t="14956" r="5804" b="3348"/>
                    <a:stretch/>
                  </pic:blipFill>
                  <pic:spPr bwMode="auto">
                    <a:xfrm>
                      <a:off x="0" y="0"/>
                      <a:ext cx="438912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992DFE" w:rsidRDefault="00992DFE" w:rsidP="00992DFE">
      <w:pPr>
        <w:jc w:val="right"/>
        <w:rPr>
          <w:rFonts w:cstheme="minorHAnsi"/>
          <w:sz w:val="20"/>
          <w:szCs w:val="20"/>
        </w:rPr>
      </w:pPr>
      <w:r w:rsidRPr="00992DFE">
        <w:rPr>
          <w:rFonts w:cstheme="minorHAnsi"/>
          <w:noProof/>
          <w:sz w:val="20"/>
          <w:szCs w:val="20"/>
          <w:lang w:eastAsia="sl-S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459740</wp:posOffset>
                </wp:positionV>
                <wp:extent cx="2360930" cy="546100"/>
                <wp:effectExtent l="0" t="0" r="24130" b="2540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35F" w:rsidRDefault="00992DFE" w:rsidP="00992DFE">
                            <w:pPr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Prijetne počitnice vam želi ekipa za pripravo prireditve.</w:t>
                            </w:r>
                          </w:p>
                          <w:p w:rsidR="00992DFE" w:rsidRDefault="003E635F" w:rsidP="003E635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Zapisala: Sabina Hočevar</w:t>
                            </w:r>
                            <w:r w:rsidR="00992DF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:rsidR="00992DFE" w:rsidRDefault="00992D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34.7pt;margin-top:36.2pt;width:185.9pt;height:43pt;z-index:25167667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" strokecolor="white [3212]">
                <v:textbox>
                  <w:txbxContent>
                    <w:p w:rsidR="003E635F" w:rsidRDefault="00992DFE" w:rsidP="00992DFE">
                      <w:pPr>
                        <w:jc w:val="right"/>
                        <w:rPr>
                          <w:rFonts w:cstheme="minorHAnsi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cstheme="minorHAnsi"/>
                          <w:sz w:val="20"/>
                          <w:szCs w:val="20"/>
                        </w:rPr>
                        <w:t>Prijetne počitnice vam želi ekipa za pripravo prireditve.</w:t>
                      </w:r>
                    </w:p>
                    <w:p w:rsidR="00992DFE" w:rsidRDefault="003E635F" w:rsidP="003E635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Zapisala: Sabina Hočevar</w:t>
                      </w:r>
                      <w:r w:rsidR="00992DFE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1"/>
                    <w:p w:rsidR="00992DFE" w:rsidRDefault="00992DFE"/>
                  </w:txbxContent>
                </v:textbox>
                <w10:wrap anchorx="margin"/>
              </v:shape>
            </w:pict>
          </mc:Fallback>
        </mc:AlternateContent>
      </w:r>
    </w:p>
    <w:p w:rsidR="00992DFE" w:rsidRDefault="00992DFE" w:rsidP="00992DFE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2731A2" w:rsidRDefault="002731A2" w:rsidP="004131E9">
      <w:pPr>
        <w:jc w:val="right"/>
        <w:rPr>
          <w:rFonts w:cstheme="minorHAnsi"/>
          <w:sz w:val="20"/>
          <w:szCs w:val="20"/>
        </w:rPr>
      </w:pPr>
    </w:p>
    <w:p w:rsidR="004131E9" w:rsidRDefault="004131E9" w:rsidP="004C73F6">
      <w:pPr>
        <w:rPr>
          <w:rFonts w:cstheme="minorHAnsi"/>
          <w:sz w:val="20"/>
          <w:szCs w:val="20"/>
        </w:rPr>
      </w:pPr>
    </w:p>
    <w:p w:rsidR="004131E9" w:rsidRPr="004C73F6" w:rsidRDefault="004131E9" w:rsidP="004C73F6">
      <w:pPr>
        <w:rPr>
          <w:rFonts w:cstheme="minorHAnsi"/>
          <w:sz w:val="20"/>
          <w:szCs w:val="20"/>
        </w:rPr>
      </w:pPr>
    </w:p>
    <w:p w:rsidR="004C73F6" w:rsidRDefault="004C73F6" w:rsidP="004C73F6">
      <w:pPr>
        <w:jc w:val="center"/>
        <w:rPr>
          <w:rFonts w:cstheme="minorHAnsi"/>
          <w:b/>
          <w:i/>
          <w:sz w:val="20"/>
          <w:szCs w:val="20"/>
        </w:rPr>
      </w:pPr>
    </w:p>
    <w:p w:rsidR="00087CF7" w:rsidRPr="004C73F6" w:rsidRDefault="00BF14FB" w:rsidP="004C73F6">
      <w:pPr>
        <w:jc w:val="center"/>
        <w:rPr>
          <w:b/>
          <w:color w:val="FF0000"/>
          <w:sz w:val="24"/>
          <w:szCs w:val="24"/>
        </w:rPr>
      </w:pPr>
      <w:r w:rsidRPr="004C73F6">
        <w:rPr>
          <w:rFonts w:cstheme="minorHAnsi"/>
          <w:b/>
          <w:noProof/>
          <w:color w:val="0070C0"/>
          <w:lang w:eastAsia="sl-SI"/>
        </w:rPr>
        <w:drawing>
          <wp:anchor distT="0" distB="0" distL="114300" distR="114300" simplePos="0" relativeHeight="251667456" behindDoc="0" locked="0" layoutInCell="1" allowOverlap="1" wp14:anchorId="20421FFA" wp14:editId="23D179BC">
            <wp:simplePos x="0" y="0"/>
            <wp:positionH relativeFrom="margin">
              <wp:align>center</wp:align>
            </wp:positionH>
            <wp:positionV relativeFrom="margin">
              <wp:posOffset>8541385</wp:posOffset>
            </wp:positionV>
            <wp:extent cx="2152650" cy="48196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lturna-sol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40" w:rsidRPr="004C73F6">
        <w:rPr>
          <w:rFonts w:cstheme="minorHAnsi"/>
          <w:b/>
          <w:i/>
          <w:sz w:val="20"/>
          <w:szCs w:val="20"/>
        </w:rPr>
        <w:br w:type="page"/>
      </w:r>
    </w:p>
    <w:sectPr w:rsidR="00087CF7" w:rsidRPr="004C73F6" w:rsidSect="004131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C38E4"/>
    <w:multiLevelType w:val="hybridMultilevel"/>
    <w:tmpl w:val="C7849F66"/>
    <w:lvl w:ilvl="0" w:tplc="F7C6014A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F7"/>
    <w:rsid w:val="00087CF7"/>
    <w:rsid w:val="00133A3E"/>
    <w:rsid w:val="001563CB"/>
    <w:rsid w:val="001E305C"/>
    <w:rsid w:val="002731A2"/>
    <w:rsid w:val="002C7A36"/>
    <w:rsid w:val="00321C7D"/>
    <w:rsid w:val="003E635F"/>
    <w:rsid w:val="004131E9"/>
    <w:rsid w:val="004C73F6"/>
    <w:rsid w:val="00536317"/>
    <w:rsid w:val="005C5E93"/>
    <w:rsid w:val="005E54E4"/>
    <w:rsid w:val="00992DFE"/>
    <w:rsid w:val="00A44B07"/>
    <w:rsid w:val="00B548D4"/>
    <w:rsid w:val="00BF14FB"/>
    <w:rsid w:val="00C65D13"/>
    <w:rsid w:val="00C76A03"/>
    <w:rsid w:val="00CC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6A9F7"/>
  <w15:chartTrackingRefBased/>
  <w15:docId w15:val="{E87660B5-78A0-4BDB-AC6D-5D61C7D3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087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87CF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87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7CF7"/>
  </w:style>
  <w:style w:type="character" w:styleId="Hiperpovezava">
    <w:name w:val="Hyperlink"/>
    <w:rsid w:val="00087C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-skocjan@guest.arnes.si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65B3FA1F</Template>
  <TotalTime>2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Hočevar</dc:creator>
  <cp:keywords/>
  <dc:description/>
  <cp:lastModifiedBy>Tanja Luštek</cp:lastModifiedBy>
  <cp:revision>3</cp:revision>
  <dcterms:created xsi:type="dcterms:W3CDTF">2019-06-26T06:38:00Z</dcterms:created>
  <dcterms:modified xsi:type="dcterms:W3CDTF">2019-06-26T06:40:00Z</dcterms:modified>
</cp:coreProperties>
</file>