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p w:rsidR="00CC034B" w:rsidRPr="00B9314C" w:rsidRDefault="00047433" w:rsidP="00B9314C">
      <w:pPr>
        <w:jc w:val="center"/>
        <w:rPr>
          <w:b/>
          <w:sz w:val="36"/>
          <w:szCs w:val="28"/>
        </w:rPr>
      </w:pPr>
      <w:r w:rsidRPr="00B9314C">
        <w:rPr>
          <w:b/>
          <w:sz w:val="36"/>
          <w:szCs w:val="28"/>
        </w:rPr>
        <w:t>Metelkova bralnica</w:t>
      </w:r>
      <w:r w:rsidR="00BB5ECF" w:rsidRPr="00B9314C">
        <w:rPr>
          <w:b/>
          <w:sz w:val="36"/>
          <w:szCs w:val="28"/>
        </w:rPr>
        <w:t xml:space="preserve"> 2019</w:t>
      </w:r>
    </w:p>
    <w:p w:rsidR="00065193" w:rsidRDefault="00065193" w:rsidP="00065193">
      <w:r w:rsidRPr="00065193">
        <w:t>Odkar je Unesco 23. april proglasil za svetovni dan knjige, ga slavimo po vsem svetu, zadnja leta tudi ponoči. S knjižnim ponočevanjem so začeli v Nemčiji, ZDA, Veliki Britaniji in na Irskem, izjemno prodorna Noč knjige od leta 2012 poteka na sosednjem Hrvaškem, leta 2014 pa je v sodelovanju s hrvaškimi kolegi prvič zaživela tudi v Sloveniji in Srbiji.</w:t>
      </w:r>
    </w:p>
    <w:p w:rsidR="00065193" w:rsidRDefault="00065193" w:rsidP="00065193">
      <w:r>
        <w:t>To je m</w:t>
      </w:r>
      <w:r w:rsidRPr="00065193">
        <w:t>ednarodni dogodek, ki knjigo in branje postavlja med pomembne  gradnike zdrave družbe</w:t>
      </w:r>
      <w:r w:rsidR="001126CA">
        <w:t>,</w:t>
      </w:r>
      <w:r w:rsidRPr="00952CE4">
        <w:rPr>
          <w:color w:val="FF0000"/>
        </w:rPr>
        <w:t xml:space="preserve"> </w:t>
      </w:r>
      <w:r w:rsidRPr="00065193">
        <w:t>nagovarja vse generacije bralcev.</w:t>
      </w:r>
    </w:p>
    <w:p w:rsidR="00065193" w:rsidRDefault="00065193" w:rsidP="00065193">
      <w:r w:rsidRPr="001A23BF">
        <w:rPr>
          <w:b/>
        </w:rPr>
        <w:t>Tudi na naši šoli</w:t>
      </w:r>
      <w:r w:rsidRPr="00065193">
        <w:t xml:space="preserve"> s</w:t>
      </w:r>
      <w:r>
        <w:t xml:space="preserve">mo se </w:t>
      </w:r>
      <w:r w:rsidR="001A23BF">
        <w:t>letos</w:t>
      </w:r>
      <w:r w:rsidR="00952CE4">
        <w:t xml:space="preserve"> </w:t>
      </w:r>
      <w:r w:rsidR="00952CE4" w:rsidRPr="00D77F8B">
        <w:t>ponovno</w:t>
      </w:r>
      <w:r w:rsidR="00952CE4" w:rsidRPr="00952CE4">
        <w:rPr>
          <w:color w:val="FF0000"/>
        </w:rPr>
        <w:t xml:space="preserve"> </w:t>
      </w:r>
      <w:r w:rsidRPr="00065193">
        <w:t xml:space="preserve"> pridružili VSESLOVENSKEMU IN MEDNARODNEMU knjižnemu ponočevanju, ki smo ga poimenovali </w:t>
      </w:r>
      <w:r w:rsidRPr="00AA4A14">
        <w:rPr>
          <w:b/>
        </w:rPr>
        <w:t>METELKOVA BRALNICA</w:t>
      </w:r>
      <w:r w:rsidRPr="00065193">
        <w:t>.</w:t>
      </w:r>
      <w:r>
        <w:t xml:space="preserve"> To se je zgodilo v </w:t>
      </w:r>
      <w:r w:rsidRPr="00C07346">
        <w:rPr>
          <w:b/>
        </w:rPr>
        <w:t>petek, 12. aprila</w:t>
      </w:r>
      <w:r>
        <w:t xml:space="preserve"> </w:t>
      </w:r>
      <w:r w:rsidRPr="00C07346">
        <w:rPr>
          <w:b/>
        </w:rPr>
        <w:t>2019</w:t>
      </w:r>
      <w:r>
        <w:t xml:space="preserve">, od 16. ure dalje  in v </w:t>
      </w:r>
      <w:r w:rsidRPr="00C07346">
        <w:rPr>
          <w:b/>
        </w:rPr>
        <w:t>soboto, 13. aprila 2019</w:t>
      </w:r>
      <w:r w:rsidR="00860BCE">
        <w:t>,</w:t>
      </w:r>
      <w:r>
        <w:t xml:space="preserve"> od 7. do 10. ure v prostorih šole – šolske </w:t>
      </w:r>
      <w:r w:rsidR="00860BCE">
        <w:t xml:space="preserve">knjižnice, ko se je knjižnemu popotovanju pridružilo 16 četrtošolcev  s šolsko knjižničarko Marinko Cerinšek in učiteljico Andrejko Štimpfel. </w:t>
      </w:r>
    </w:p>
    <w:p w:rsidR="00065193" w:rsidRPr="00860BCE" w:rsidRDefault="00065193" w:rsidP="00065193">
      <w:pPr>
        <w:rPr>
          <w:b/>
        </w:rPr>
      </w:pPr>
      <w:r w:rsidRPr="00860BCE">
        <w:rPr>
          <w:b/>
        </w:rPr>
        <w:t>ZAKAJ?</w:t>
      </w:r>
    </w:p>
    <w:p w:rsidR="00065193" w:rsidRDefault="00065193" w:rsidP="00065193">
      <w:r>
        <w:t>Dvigniti zavest o branju, opogumljati  duh in bistriti pogled, branje v družbi vrstnikov je prijetno.</w:t>
      </w:r>
    </w:p>
    <w:p w:rsidR="00B15077" w:rsidRDefault="00860BCE" w:rsidP="00065193">
      <w:r w:rsidRPr="004307E9">
        <w:rPr>
          <w:b/>
        </w:rPr>
        <w:t>Naši cilji</w:t>
      </w:r>
      <w:r w:rsidR="003E3BD1" w:rsidRPr="004307E9">
        <w:rPr>
          <w:b/>
        </w:rPr>
        <w:t xml:space="preserve">, </w:t>
      </w:r>
      <w:r w:rsidR="00952CE4">
        <w:t>ki smo jih tudi uresničili,</w:t>
      </w:r>
      <w:r>
        <w:t xml:space="preserve"> so bili: obeležiti </w:t>
      </w:r>
      <w:proofErr w:type="spellStart"/>
      <w:r>
        <w:t>Knobleharjevo</w:t>
      </w:r>
      <w:proofErr w:type="spellEnd"/>
      <w:r>
        <w:t xml:space="preserve"> leto in  se tako pridružiti praznovanju 200. obletnice </w:t>
      </w:r>
      <w:proofErr w:type="spellStart"/>
      <w:r>
        <w:t>Knobleharjevega</w:t>
      </w:r>
      <w:proofErr w:type="spellEnd"/>
      <w:r>
        <w:t xml:space="preserve"> rojstva v Občini Škocjan in na naši šoli, zato smo tudi prisluhnili </w:t>
      </w:r>
      <w:r w:rsidR="003E3BD1">
        <w:t xml:space="preserve">zelo zanimivemu </w:t>
      </w:r>
      <w:r>
        <w:t>potopisnemu predavanju g. Davida Hrovata o Iranu</w:t>
      </w:r>
      <w:r w:rsidR="003E3BD1">
        <w:t xml:space="preserve">, nato pa spoznavali </w:t>
      </w:r>
      <w:r w:rsidR="004307E9">
        <w:t>življenje otrok po svetu.</w:t>
      </w:r>
    </w:p>
    <w:p w:rsidR="003E3BD1" w:rsidRDefault="003E3BD1" w:rsidP="00065193">
      <w:pPr>
        <w:rPr>
          <w:b/>
        </w:rPr>
      </w:pPr>
      <w:r>
        <w:t xml:space="preserve">Po večerji smo prebirali zgodbe iz knjige Benke Pulko in Janje Vidmar </w:t>
      </w:r>
      <w:r w:rsidRPr="00B15077">
        <w:rPr>
          <w:b/>
        </w:rPr>
        <w:t>Otroci sveta</w:t>
      </w:r>
      <w:r>
        <w:t xml:space="preserve"> in spoznali, da </w:t>
      </w:r>
      <w:r w:rsidR="00AA4A14">
        <w:t>danes po s</w:t>
      </w:r>
      <w:r>
        <w:t xml:space="preserve">vetu  </w:t>
      </w:r>
      <w:r w:rsidR="00AA4A14">
        <w:t xml:space="preserve">še vedno </w:t>
      </w:r>
      <w:r>
        <w:t xml:space="preserve">živijo otroci, ki se borijo za vsakdanji kruh,  in kar je še bolj zaskrbljujoče – za </w:t>
      </w:r>
      <w:r w:rsidR="00AA4A14">
        <w:t xml:space="preserve">svojo </w:t>
      </w:r>
      <w:r>
        <w:t>varnost</w:t>
      </w:r>
      <w:r w:rsidR="00AA4A14">
        <w:t xml:space="preserve">, </w:t>
      </w:r>
      <w:r>
        <w:t xml:space="preserve"> izobrazbo, za šolanje. </w:t>
      </w:r>
      <w:r w:rsidR="00B15077">
        <w:t>Zgodba o  pogumni deklici Ma</w:t>
      </w:r>
      <w:r>
        <w:t xml:space="preserve">lali </w:t>
      </w:r>
      <w:r w:rsidR="00B15077">
        <w:t xml:space="preserve">iz Pakistana </w:t>
      </w:r>
      <w:r w:rsidRPr="00B15077">
        <w:rPr>
          <w:b/>
        </w:rPr>
        <w:t xml:space="preserve">Vsak dan je </w:t>
      </w:r>
      <w:proofErr w:type="spellStart"/>
      <w:r w:rsidRPr="00B15077">
        <w:rPr>
          <w:b/>
        </w:rPr>
        <w:t>Ma</w:t>
      </w:r>
      <w:r w:rsidR="00B15077" w:rsidRPr="00B15077">
        <w:rPr>
          <w:b/>
        </w:rPr>
        <w:t>lalin</w:t>
      </w:r>
      <w:proofErr w:type="spellEnd"/>
      <w:r w:rsidR="00B15077" w:rsidRPr="00B15077">
        <w:rPr>
          <w:b/>
        </w:rPr>
        <w:t xml:space="preserve"> dan</w:t>
      </w:r>
      <w:r w:rsidR="00B15077">
        <w:t xml:space="preserve"> je to potrdila in </w:t>
      </w:r>
      <w:r w:rsidR="00AA4A14">
        <w:t xml:space="preserve">nepozabna je njena </w:t>
      </w:r>
      <w:r w:rsidR="00B15077">
        <w:t xml:space="preserve"> misel: </w:t>
      </w:r>
      <w:r w:rsidR="00B15077" w:rsidRPr="00B15077">
        <w:rPr>
          <w:b/>
        </w:rPr>
        <w:t>En svinčnik, en učitelj, en učenec in ena knjiga lahko spremenijo svet.</w:t>
      </w:r>
      <w:r w:rsidR="00B15077">
        <w:rPr>
          <w:b/>
        </w:rPr>
        <w:t xml:space="preserve"> </w:t>
      </w:r>
      <w:r w:rsidR="00B15077" w:rsidRPr="00B15077">
        <w:rPr>
          <w:b/>
        </w:rPr>
        <w:t xml:space="preserve"> </w:t>
      </w:r>
    </w:p>
    <w:p w:rsidR="00B15077" w:rsidRDefault="00D3156B" w:rsidP="00065193">
      <w:pPr>
        <w:rPr>
          <w:b/>
        </w:rPr>
      </w:pPr>
      <w:r>
        <w:rPr>
          <w:b/>
        </w:rPr>
        <w:lastRenderedPageBreak/>
        <w:t xml:space="preserve">V svojih pismih so ji četrtošolci zapisali nekaj spodbudnih </w:t>
      </w:r>
      <w:r w:rsidR="00AA4A14">
        <w:rPr>
          <w:b/>
        </w:rPr>
        <w:t xml:space="preserve">besed </w:t>
      </w:r>
      <w:r>
        <w:rPr>
          <w:b/>
        </w:rPr>
        <w:t xml:space="preserve">in si bili enotni, da se njim  za marsikaj ni treba boriti, predvsem pa je najpomembneje, da skupaj s svojimi starši in vrstniki živijo v miru, kar je velika dragocenost; za vse, kar imamo, smo lahko hvaležni. </w:t>
      </w:r>
    </w:p>
    <w:p w:rsidR="00D3156B" w:rsidRDefault="00D3156B" w:rsidP="00065193">
      <w:pPr>
        <w:rPr>
          <w:b/>
        </w:rPr>
      </w:pPr>
      <w:r>
        <w:rPr>
          <w:b/>
        </w:rPr>
        <w:t>Posebno doživetje pa je bilo spanje v šoli – v učilnici in šolski knjižnici</w:t>
      </w:r>
      <w:r w:rsidR="00AA4A14">
        <w:rPr>
          <w:b/>
        </w:rPr>
        <w:t xml:space="preserve">. Sobotni čas do odhoda domov je hitro minil: jutranje branje, zajtrk, pospravljanje in  oblikovanje svojih vtisov.  </w:t>
      </w:r>
    </w:p>
    <w:p w:rsidR="00AA4A14" w:rsidRDefault="00AA4A14" w:rsidP="00AA4A14">
      <w:proofErr w:type="spellStart"/>
      <w:r>
        <w:t>Metelkarji</w:t>
      </w:r>
      <w:proofErr w:type="spellEnd"/>
      <w:r>
        <w:t xml:space="preserve"> bralci</w:t>
      </w:r>
      <w:r w:rsidR="00F7033B">
        <w:t xml:space="preserve"> – </w:t>
      </w:r>
      <w:proofErr w:type="spellStart"/>
      <w:r w:rsidR="00F7033B">
        <w:t>bralničarji</w:t>
      </w:r>
      <w:proofErr w:type="spellEnd"/>
      <w:r w:rsidR="00F7033B">
        <w:t xml:space="preserve"> </w:t>
      </w:r>
      <w:r>
        <w:t xml:space="preserve"> so tako petkovo popoldne in sobotno dopoldne preživeli prijetno s koristnim: </w:t>
      </w:r>
      <w:r w:rsidRPr="00D77F8B">
        <w:rPr>
          <w:b/>
        </w:rPr>
        <w:t>družili</w:t>
      </w:r>
      <w:r w:rsidR="00952CE4" w:rsidRPr="00D77F8B">
        <w:rPr>
          <w:b/>
        </w:rPr>
        <w:t xml:space="preserve"> so se s knjigo in z vrstniki –</w:t>
      </w:r>
      <w:r w:rsidRPr="00D77F8B">
        <w:rPr>
          <w:b/>
        </w:rPr>
        <w:t xml:space="preserve"> sošolci  ter se veliko pogovarjali</w:t>
      </w:r>
      <w:r>
        <w:t xml:space="preserve">.  </w:t>
      </w:r>
    </w:p>
    <w:p w:rsidR="00F7033B" w:rsidRDefault="00F7033B" w:rsidP="00AA4A14">
      <w:r>
        <w:t>Za Metelkovo bralnico: Marinka Cerinšek, Andrejka Štimpfel</w:t>
      </w:r>
    </w:p>
    <w:p w:rsidR="00C07346" w:rsidRDefault="001269D1" w:rsidP="001269D1">
      <w:pPr>
        <w:jc w:val="center"/>
      </w:pPr>
      <w:r w:rsidRPr="001269D1">
        <w:rPr>
          <w:noProof/>
          <w:lang w:eastAsia="sl-SI"/>
        </w:rPr>
        <w:drawing>
          <wp:inline distT="0" distB="0" distL="0" distR="0">
            <wp:extent cx="4617720" cy="3463290"/>
            <wp:effectExtent l="5715" t="0" r="0" b="0"/>
            <wp:docPr id="1" name="Slika 1" descr="C:\Users\vvoglar\AppData\Local\Microsoft\Windows\INetCache\Content.Outlook\39ATDFUG\20190412_16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oglar\AppData\Local\Microsoft\Windows\INetCache\Content.Outlook\39ATDFUG\20190412_165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772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9D1" w:rsidRDefault="001269D1" w:rsidP="001269D1">
      <w:pPr>
        <w:tabs>
          <w:tab w:val="left" w:pos="5670"/>
        </w:tabs>
        <w:jc w:val="center"/>
      </w:pPr>
      <w:r w:rsidRPr="001269D1">
        <w:rPr>
          <w:noProof/>
          <w:lang w:eastAsia="sl-SI"/>
        </w:rPr>
        <w:drawing>
          <wp:inline distT="0" distB="0" distL="0" distR="0">
            <wp:extent cx="4533902" cy="3400427"/>
            <wp:effectExtent l="0" t="4763" r="0" b="0"/>
            <wp:docPr id="2" name="Slika 2" descr="C:\Users\vvoglar\AppData\Local\Microsoft\Windows\INetCache\Content.Outlook\39ATDFUG\20190413_09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oglar\AppData\Local\Microsoft\Windows\INetCache\Content.Outlook\39ATDFUG\20190413_090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1969" cy="340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9D1" w:rsidRDefault="001269D1" w:rsidP="001269D1">
      <w:pPr>
        <w:tabs>
          <w:tab w:val="left" w:pos="5670"/>
        </w:tabs>
        <w:jc w:val="center"/>
      </w:pPr>
    </w:p>
    <w:p w:rsidR="001269D1" w:rsidRDefault="001269D1" w:rsidP="001269D1">
      <w:pPr>
        <w:tabs>
          <w:tab w:val="left" w:pos="5670"/>
        </w:tabs>
        <w:jc w:val="center"/>
      </w:pPr>
      <w:r w:rsidRPr="001269D1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3" name="Slika 3" descr="C:\Users\vvoglar\AppData\Local\Microsoft\Windows\INetCache\Content.Outlook\39ATDFUG\20190412_18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oglar\AppData\Local\Microsoft\Windows\INetCache\Content.Outlook\39ATDFUG\20190412_185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9D1" w:rsidRDefault="001269D1" w:rsidP="001269D1">
      <w:pPr>
        <w:tabs>
          <w:tab w:val="left" w:pos="5670"/>
        </w:tabs>
        <w:jc w:val="center"/>
      </w:pPr>
      <w:r w:rsidRPr="001269D1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4" name="Slika 4" descr="C:\Users\vvoglar\AppData\Local\Microsoft\Windows\INetCache\Content.Outlook\39ATDFUG\20190412_21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oglar\AppData\Local\Microsoft\Windows\INetCache\Content.Outlook\39ATDFUG\20190412_213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9D1" w:rsidRDefault="001269D1" w:rsidP="001269D1">
      <w:pPr>
        <w:tabs>
          <w:tab w:val="left" w:pos="5670"/>
        </w:tabs>
        <w:jc w:val="center"/>
      </w:pPr>
    </w:p>
    <w:p w:rsidR="001269D1" w:rsidRDefault="001269D1" w:rsidP="001269D1">
      <w:pPr>
        <w:tabs>
          <w:tab w:val="left" w:pos="5670"/>
        </w:tabs>
        <w:jc w:val="center"/>
      </w:pPr>
    </w:p>
    <w:p w:rsidR="001269D1" w:rsidRDefault="001269D1" w:rsidP="001269D1">
      <w:pPr>
        <w:tabs>
          <w:tab w:val="left" w:pos="5670"/>
        </w:tabs>
        <w:jc w:val="center"/>
      </w:pPr>
      <w:r w:rsidRPr="001269D1">
        <w:rPr>
          <w:noProof/>
          <w:lang w:eastAsia="sl-SI"/>
        </w:rPr>
        <w:drawing>
          <wp:inline distT="0" distB="0" distL="0" distR="0">
            <wp:extent cx="5760720" cy="3240405"/>
            <wp:effectExtent l="0" t="0" r="0" b="0"/>
            <wp:docPr id="5" name="Slika 5" descr="C:\Users\vvoglar\AppData\Local\Microsoft\Windows\INetCache\Content.Outlook\39ATDFUG\20190412_21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oglar\AppData\Local\Microsoft\Windows\INetCache\Content.Outlook\39ATDFUG\20190412_213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9D1" w:rsidRDefault="001269D1" w:rsidP="001269D1">
      <w:pPr>
        <w:tabs>
          <w:tab w:val="left" w:pos="5670"/>
        </w:tabs>
        <w:jc w:val="center"/>
      </w:pPr>
      <w:bookmarkStart w:id="0" w:name="_GoBack"/>
      <w:bookmarkEnd w:id="0"/>
    </w:p>
    <w:p w:rsidR="001269D1" w:rsidRPr="00AA4A14" w:rsidRDefault="001269D1" w:rsidP="001269D1">
      <w:pPr>
        <w:tabs>
          <w:tab w:val="left" w:pos="5670"/>
        </w:tabs>
        <w:jc w:val="center"/>
      </w:pPr>
      <w:r w:rsidRPr="001269D1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6" name="Slika 6" descr="C:\Users\vvoglar\AppData\Local\Microsoft\Windows\INetCache\Content.Outlook\39ATDFUG\20190413_09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oglar\AppData\Local\Microsoft\Windows\INetCache\Content.Outlook\39ATDFUG\20190413_093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69D1" w:rsidRPr="00AA4A14" w:rsidSect="001269D1">
      <w:pgSz w:w="11906" w:h="16838"/>
      <w:pgMar w:top="851" w:right="1417" w:bottom="851" w:left="1417" w:header="708" w:footer="708" w:gutter="0"/>
      <w:pgBorders w:offsetFrom="page">
        <w:top w:val="dashDotStroked" w:sz="24" w:space="24" w:color="A8D08D" w:themeColor="accent6" w:themeTint="99"/>
        <w:left w:val="dashDotStroked" w:sz="24" w:space="24" w:color="A8D08D" w:themeColor="accent6" w:themeTint="99"/>
        <w:bottom w:val="dashDotStroked" w:sz="24" w:space="24" w:color="A8D08D" w:themeColor="accent6" w:themeTint="99"/>
        <w:right w:val="dashDotStroked" w:sz="24" w:space="24" w:color="A8D08D" w:themeColor="accent6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40C"/>
    <w:rsid w:val="00047433"/>
    <w:rsid w:val="00065193"/>
    <w:rsid w:val="001126CA"/>
    <w:rsid w:val="001269D1"/>
    <w:rsid w:val="001A23BF"/>
    <w:rsid w:val="002A5EFE"/>
    <w:rsid w:val="003E3BD1"/>
    <w:rsid w:val="004307E9"/>
    <w:rsid w:val="00860BCE"/>
    <w:rsid w:val="00952CE4"/>
    <w:rsid w:val="00AA4A14"/>
    <w:rsid w:val="00B15077"/>
    <w:rsid w:val="00B2740C"/>
    <w:rsid w:val="00B9314C"/>
    <w:rsid w:val="00BB5ECF"/>
    <w:rsid w:val="00C07346"/>
    <w:rsid w:val="00CC034B"/>
    <w:rsid w:val="00D3156B"/>
    <w:rsid w:val="00D77F8B"/>
    <w:rsid w:val="00F70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  <w14:docId w14:val="56B39DC9"/>
  <w15:docId w15:val="{186BB7ED-C045-4AC7-8C30-B806437C8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387DCE97.dotm</Template>
  <TotalTime>3</TotalTime>
  <Pages>4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Marinka</dc:creator>
  <cp:lastModifiedBy>Vesna Voglar</cp:lastModifiedBy>
  <cp:revision>3</cp:revision>
  <dcterms:created xsi:type="dcterms:W3CDTF">2019-04-23T11:40:00Z</dcterms:created>
  <dcterms:modified xsi:type="dcterms:W3CDTF">2019-04-23T11:43:00Z</dcterms:modified>
</cp:coreProperties>
</file>