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4657E5" w:rsidRPr="00C82D37" w:rsidRDefault="005F65F6">
      <w:pPr>
        <w:rPr>
          <w:b/>
          <w:sz w:val="28"/>
          <w:szCs w:val="28"/>
        </w:rPr>
      </w:pPr>
      <w:r w:rsidRPr="00C82D37">
        <w:rPr>
          <w:b/>
          <w:sz w:val="28"/>
          <w:szCs w:val="28"/>
        </w:rPr>
        <w:t xml:space="preserve">Žiga X. Gombač drugič med </w:t>
      </w:r>
      <w:proofErr w:type="spellStart"/>
      <w:r w:rsidRPr="00C82D37">
        <w:rPr>
          <w:b/>
          <w:sz w:val="28"/>
          <w:szCs w:val="28"/>
        </w:rPr>
        <w:t>metelkarji</w:t>
      </w:r>
      <w:proofErr w:type="spellEnd"/>
    </w:p>
    <w:p w:rsidR="005F65F6" w:rsidRDefault="005F65F6">
      <w:r>
        <w:t xml:space="preserve">V letošnjem </w:t>
      </w:r>
      <w:r w:rsidR="00272E4C">
        <w:t xml:space="preserve">šolskem </w:t>
      </w:r>
      <w:r>
        <w:t xml:space="preserve">letu se zaključuje 59. sezona vseslovenske bralne značke, na naši pa smo jo zaključili v petek, 12. aprila 2019, ko se nam je že drugič, prvič 22. 4. 2015, pridružil poznavalec zgodovine, medijski multipraktik, ultramaratonec </w:t>
      </w:r>
      <w:r w:rsidR="00462339">
        <w:t xml:space="preserve">in predvsem </w:t>
      </w:r>
      <w:r w:rsidR="00462339" w:rsidRPr="00462339">
        <w:t xml:space="preserve">pisatelj </w:t>
      </w:r>
      <w:r w:rsidRPr="00462339">
        <w:rPr>
          <w:b/>
        </w:rPr>
        <w:t>Žiga X. Gombač.</w:t>
      </w:r>
      <w:r>
        <w:t xml:space="preserve"> </w:t>
      </w:r>
    </w:p>
    <w:p w:rsidR="005F65F6" w:rsidRDefault="005F65F6">
      <w:r>
        <w:t xml:space="preserve">Ko nas </w:t>
      </w:r>
      <w:r w:rsidR="00272E4C">
        <w:t xml:space="preserve">je </w:t>
      </w:r>
      <w:r w:rsidR="00594C26">
        <w:t xml:space="preserve">prvič obiskal, </w:t>
      </w:r>
      <w:r>
        <w:t xml:space="preserve"> je bil </w:t>
      </w:r>
      <w:r w:rsidR="00594C26">
        <w:t xml:space="preserve">prijetno presenečen in hkrati navdušen, da je prišel v rojstni kraj dr. Ignacija </w:t>
      </w:r>
      <w:proofErr w:type="spellStart"/>
      <w:r w:rsidR="00594C26">
        <w:t>Knobleharja</w:t>
      </w:r>
      <w:proofErr w:type="spellEnd"/>
      <w:r w:rsidR="00594C26">
        <w:t>, ki ga ceni kot misi</w:t>
      </w:r>
      <w:r w:rsidR="00272E4C">
        <w:t>j</w:t>
      </w:r>
      <w:r w:rsidR="00594C26">
        <w:t xml:space="preserve">onarja in poznavalca Egipta, Belega Nila in afriških ljudstev ter raziskovalca in zbiralca predmetov, ki jih je tedaj pošiljal v Evropo. </w:t>
      </w:r>
    </w:p>
    <w:p w:rsidR="00594C26" w:rsidRDefault="00594C26">
      <w:r>
        <w:t>Zelo navdušeno je pripovedoval o svojih delih, v katerih so zgodovinska dejstva oblečena v domišljijsko podobo. Tako se približa mladim bralcem, ki</w:t>
      </w:r>
      <w:r w:rsidR="00272E4C">
        <w:t xml:space="preserve"> radi posegajo po njegovih mladi</w:t>
      </w:r>
      <w:r>
        <w:t>nskih delih. To so: prvenec Jastrebov let (2008), Polnočna zajeda, Risova bratovščina</w:t>
      </w:r>
      <w:r w:rsidR="001B6536">
        <w:t>, Štrk Viki odkrije pogum, Veverička Muki najde svoj dom, Gusar Edi reši prijatelje, Vitez Miha iz Lendave, Dnevn</w:t>
      </w:r>
      <w:r w:rsidR="00272E4C">
        <w:t xml:space="preserve">ik legionarja </w:t>
      </w:r>
      <w:proofErr w:type="spellStart"/>
      <w:r w:rsidR="00272E4C">
        <w:t>Primusa</w:t>
      </w:r>
      <w:proofErr w:type="spellEnd"/>
      <w:r w:rsidR="00272E4C">
        <w:t xml:space="preserve"> ali  ali K</w:t>
      </w:r>
      <w:r w:rsidR="001B6536">
        <w:t xml:space="preserve">ako je nastalo mesto Ptuj, Skrivnost stoletnega vetra, Živa in </w:t>
      </w:r>
      <w:proofErr w:type="spellStart"/>
      <w:r w:rsidR="001B6536">
        <w:t>praBled</w:t>
      </w:r>
      <w:proofErr w:type="spellEnd"/>
      <w:r w:rsidR="001B6536">
        <w:t>, Živa in skrivnost m</w:t>
      </w:r>
      <w:r w:rsidR="006A04DE">
        <w:t>umije, Skrivnosti mladih levov. Odziva pa se tudi na sodobne dogodke, s katerimi se mladi srečujejo ali pa poslušajo o njih - pravljica Črno belo (2017) in mladinski roman  NK Svoboda (2016). Nekaj njegovih del pa je izšlo v obliki stripa – Tisa reši svet ali Kako deluje radio (2012), Primer Gala Matrice ali Kako deluje televizija (2012)</w:t>
      </w:r>
      <w:r w:rsidR="00462339">
        <w:t xml:space="preserve">, Zgodovina Slovenije v stripu ter po motivih Cankarjevega Hlapca Jerneja Hlapec Jernej in pasja pravica (2017). </w:t>
      </w:r>
    </w:p>
    <w:p w:rsidR="008E3212" w:rsidRDefault="008D18EA">
      <w:r>
        <w:t xml:space="preserve">Spomnil pa se je tudi na dr. Ignacija </w:t>
      </w:r>
      <w:proofErr w:type="spellStart"/>
      <w:r>
        <w:t>Knobleharja</w:t>
      </w:r>
      <w:proofErr w:type="spellEnd"/>
      <w:r>
        <w:t xml:space="preserve"> in poudaril veličino njegove osebnosti in pomembnosti njegovega misijonarskega in raziskovalnega dela. Lahko smo občani Občine Škocjan ponosni nanj, še zlasti zato, ker se je ta preprost, a bister fantič  iz malega Škocjana v 19. stoletju z veliko željo po znanju odpravil v širni svet in uresničil svoj življenjski cilj - </w:t>
      </w:r>
      <w:r w:rsidRPr="008D18EA">
        <w:t>postati misijonar</w:t>
      </w:r>
      <w:r>
        <w:t xml:space="preserve">. Vsem </w:t>
      </w:r>
      <w:proofErr w:type="spellStart"/>
      <w:r>
        <w:t>metelkarjem</w:t>
      </w:r>
      <w:proofErr w:type="spellEnd"/>
      <w:r>
        <w:t xml:space="preserve"> je tako želel povedati, da marsikaj lahko </w:t>
      </w:r>
      <w:r w:rsidR="00272E4C">
        <w:t xml:space="preserve">v svojem življenju </w:t>
      </w:r>
      <w:r>
        <w:t>uresni</w:t>
      </w:r>
      <w:r w:rsidR="0064101C">
        <w:t>čijo tudi sami, a</w:t>
      </w:r>
      <w:r>
        <w:t xml:space="preserve"> za to se je treba potruditi in delati.  In pa še – za stvari v življenju se je treba odločiti, vzeti jih v svoje roke</w:t>
      </w:r>
      <w:r w:rsidR="0064101C">
        <w:t xml:space="preserve"> in prav gotovo pride tudi uspeh. </w:t>
      </w:r>
      <w:r w:rsidR="008E3212" w:rsidRPr="008E3212">
        <w:t>Zato so pomembne knjige, branje …</w:t>
      </w:r>
    </w:p>
    <w:p w:rsidR="008E3212" w:rsidRDefault="008E3212">
      <w:r>
        <w:t xml:space="preserve">To prav gotovo ve </w:t>
      </w:r>
      <w:r w:rsidRPr="00272E4C">
        <w:rPr>
          <w:b/>
        </w:rPr>
        <w:t>191 učencev</w:t>
      </w:r>
      <w:r>
        <w:t xml:space="preserve"> (šolo obiskuje 364 </w:t>
      </w:r>
      <w:proofErr w:type="spellStart"/>
      <w:r>
        <w:t>metelkarjev</w:t>
      </w:r>
      <w:proofErr w:type="spellEnd"/>
      <w:r>
        <w:t xml:space="preserve">), ki je  osvojilo naziv bralni </w:t>
      </w:r>
      <w:proofErr w:type="spellStart"/>
      <w:r>
        <w:t>značkar</w:t>
      </w:r>
      <w:proofErr w:type="spellEnd"/>
      <w:r>
        <w:t xml:space="preserve">, in sicer 124 z razredne stopnje (od 1. do 5. razreda), 37 s predmetne stopnje (od 6. do 9. razreda) in 30 s Podružnice Bučka, 8 devetošolcev  pa je za vseh 9 let zvestobi bralni znački prejelo spominska priznanja. </w:t>
      </w:r>
    </w:p>
    <w:p w:rsidR="008E3212" w:rsidRDefault="008E3212" w:rsidP="001E2F37">
      <w:pPr>
        <w:rPr>
          <w:b/>
        </w:rPr>
      </w:pPr>
      <w:r w:rsidRPr="00E171B0">
        <w:rPr>
          <w:b/>
        </w:rPr>
        <w:t xml:space="preserve">Zlati bralci v šol. l. 2018/2019 so: </w:t>
      </w:r>
      <w:r w:rsidR="001E2F37" w:rsidRPr="00E171B0">
        <w:rPr>
          <w:b/>
        </w:rPr>
        <w:t>Tim Fabjan, Klara Žagar, Tina Kraljić,</w:t>
      </w:r>
      <w:r w:rsidR="00E171B0" w:rsidRPr="00E171B0">
        <w:rPr>
          <w:b/>
        </w:rPr>
        <w:t xml:space="preserve"> </w:t>
      </w:r>
      <w:r w:rsidR="001E2F37" w:rsidRPr="00E171B0">
        <w:rPr>
          <w:b/>
        </w:rPr>
        <w:t>Špela G</w:t>
      </w:r>
      <w:r w:rsidR="00E171B0" w:rsidRPr="00E171B0">
        <w:rPr>
          <w:b/>
        </w:rPr>
        <w:t xml:space="preserve">orenc (9. a), mentorica Irena Pleterski; Nuša Redek, Julija Srpčič, Maj Hočevar, Miha </w:t>
      </w:r>
      <w:proofErr w:type="spellStart"/>
      <w:r w:rsidR="00E171B0" w:rsidRPr="00E171B0">
        <w:rPr>
          <w:b/>
        </w:rPr>
        <w:t>Dulc</w:t>
      </w:r>
      <w:proofErr w:type="spellEnd"/>
      <w:r w:rsidR="00E171B0" w:rsidRPr="00E171B0">
        <w:rPr>
          <w:b/>
        </w:rPr>
        <w:t xml:space="preserve"> (9. b), mentorici  Mojca Cemič, Tanja Luštek. </w:t>
      </w:r>
    </w:p>
    <w:p w:rsidR="00C82D37" w:rsidRDefault="00C82D37" w:rsidP="001E2F37">
      <w:pPr>
        <w:rPr>
          <w:b/>
        </w:rPr>
      </w:pPr>
      <w:r>
        <w:rPr>
          <w:b/>
        </w:rPr>
        <w:t xml:space="preserve">Zlati bralci pa na zaključni prireditvi v KC Janeza Trdine skupaj z zlatimi bralci iz novomeških in okoliških šol že vrsto let prejmejo knjižno darilo. </w:t>
      </w:r>
    </w:p>
    <w:p w:rsidR="00C82D37" w:rsidRDefault="00606E2B" w:rsidP="001E2F37">
      <w:pPr>
        <w:rPr>
          <w:b/>
        </w:rPr>
      </w:pPr>
      <w:r>
        <w:rPr>
          <w:b/>
        </w:rPr>
        <w:t>Kulturni program so oblikovale učenke  Tina Kraljić s klarinetom in Tinkara Čelesnik za klavirjem</w:t>
      </w:r>
      <w:r w:rsidR="00C82D37">
        <w:rPr>
          <w:b/>
        </w:rPr>
        <w:t>;  u</w:t>
      </w:r>
      <w:r>
        <w:rPr>
          <w:b/>
        </w:rPr>
        <w:t xml:space="preserve">čenke Julija Srpčič, Ana Blatnik, Neža Marjetič in Špela Gorenc pa so uprizorile </w:t>
      </w:r>
      <w:r w:rsidR="00384334">
        <w:rPr>
          <w:b/>
        </w:rPr>
        <w:t xml:space="preserve">Špelino </w:t>
      </w:r>
      <w:r>
        <w:rPr>
          <w:b/>
        </w:rPr>
        <w:t>krajš</w:t>
      </w:r>
      <w:r w:rsidR="00384334">
        <w:rPr>
          <w:b/>
        </w:rPr>
        <w:t>e dramsko besedilo</w:t>
      </w:r>
      <w:r w:rsidR="00C82D37">
        <w:rPr>
          <w:b/>
        </w:rPr>
        <w:t xml:space="preserve"> NA POTI</w:t>
      </w:r>
      <w:r w:rsidR="00384334">
        <w:rPr>
          <w:b/>
        </w:rPr>
        <w:t xml:space="preserve">, za katerega je na 32. Roševih dnevih 2019 prejela </w:t>
      </w:r>
      <w:r w:rsidR="00C82D37" w:rsidRPr="00C82D37">
        <w:rPr>
          <w:b/>
          <w:u w:val="single"/>
        </w:rPr>
        <w:t>zlato priznanje</w:t>
      </w:r>
      <w:r w:rsidR="00C82D37">
        <w:rPr>
          <w:b/>
        </w:rPr>
        <w:t xml:space="preserve">, njeno besedilo je zelo pohvalno ocenil pisatelj Žiga X. Gombač, zato je bilo prav, da je oživelo na odru. Vezno besedilo pa sta prebrali osmošolki Ana Kapler in Maja Gorenc. </w:t>
      </w:r>
    </w:p>
    <w:p w:rsidR="00C82D37" w:rsidRDefault="00272E4C" w:rsidP="001E2F37">
      <w:r>
        <w:rPr>
          <w:b/>
        </w:rPr>
        <w:t>S</w:t>
      </w:r>
      <w:r w:rsidR="00E171B0">
        <w:t xml:space="preserve">rečanje se je zaključilo v prijetnem in zadovoljnem vzdušju </w:t>
      </w:r>
      <w:r>
        <w:t xml:space="preserve">gosta in vseh </w:t>
      </w:r>
      <w:proofErr w:type="spellStart"/>
      <w:r>
        <w:t>metelkarjev</w:t>
      </w:r>
      <w:proofErr w:type="spellEnd"/>
      <w:r>
        <w:t xml:space="preserve"> ter z njegovimi mislimi o branju, domišljiji in ustvarjanju. Še več pa jih je podelil v pogovoru z mladimi novinarji v šolski knjižnici. </w:t>
      </w:r>
    </w:p>
    <w:p w:rsidR="00272E4C" w:rsidRDefault="00272E4C" w:rsidP="001E2F37">
      <w:pPr>
        <w:rPr>
          <w:b/>
        </w:rPr>
      </w:pPr>
      <w:r w:rsidRPr="00272E4C">
        <w:rPr>
          <w:b/>
        </w:rPr>
        <w:t>M</w:t>
      </w:r>
      <w:r>
        <w:rPr>
          <w:b/>
        </w:rPr>
        <w:t>arinka C</w:t>
      </w:r>
      <w:r w:rsidRPr="00272E4C">
        <w:rPr>
          <w:b/>
        </w:rPr>
        <w:t>erinšek, mentorica Bralne značke na OŠ Frana Metelka Škocjan</w:t>
      </w:r>
    </w:p>
    <w:p w:rsidR="001B42EF" w:rsidRDefault="001B42EF" w:rsidP="001E2F37">
      <w:pPr>
        <w:rPr>
          <w:b/>
        </w:rPr>
      </w:pPr>
      <w:r w:rsidRPr="001B42EF">
        <w:rPr>
          <w:b/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Slika 4" descr="\\212.235.218.175\ucitelji\vvoglar\My Documents\POROČILA LDN 2018 19\Prireditve\BZ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12.235.218.175\ucitelji\vvoglar\My Documents\POROČILA LDN 2018 19\Prireditve\BZ\IMG_79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0A" w:rsidRDefault="0098210A" w:rsidP="001E2F37">
      <w:pPr>
        <w:rPr>
          <w:b/>
        </w:rPr>
      </w:pPr>
    </w:p>
    <w:p w:rsidR="001B42EF" w:rsidRPr="00272E4C" w:rsidRDefault="001B42EF" w:rsidP="001E2F37">
      <w:pPr>
        <w:rPr>
          <w:b/>
        </w:rPr>
      </w:pPr>
      <w:r w:rsidRPr="001B42EF">
        <w:rPr>
          <w:b/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5" name="Slika 5" descr="\\212.235.218.175\ucitelji\vvoglar\My Documents\POROČILA LDN 2018 19\Prireditve\BZ\IMG_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12.235.218.175\ucitelji\vvoglar\My Documents\POROČILA LDN 2018 19\Prireditve\BZ\IMG_7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F" w:rsidRDefault="001B42EF" w:rsidP="0098210A">
      <w:r w:rsidRPr="001B42EF">
        <w:rPr>
          <w:noProof/>
          <w:lang w:eastAsia="sl-SI"/>
        </w:rPr>
        <w:lastRenderedPageBreak/>
        <w:drawing>
          <wp:inline distT="0" distB="0" distL="0" distR="0">
            <wp:extent cx="5760720" cy="3581400"/>
            <wp:effectExtent l="0" t="0" r="0" b="0"/>
            <wp:docPr id="1" name="Slika 1" descr="\\212.235.218.175\ucitelji\vvoglar\My Documents\POROČILA LDN 2018 19\Prireditve\BZ\B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12.235.218.175\ucitelji\vvoglar\My Documents\POROČILA LDN 2018 19\Prireditve\BZ\BZ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42EF" w:rsidRDefault="001B42EF" w:rsidP="001B42EF">
      <w:pPr>
        <w:jc w:val="center"/>
        <w:rPr>
          <w:noProof/>
          <w:lang w:eastAsia="sl-SI"/>
        </w:rPr>
      </w:pPr>
    </w:p>
    <w:p w:rsidR="001B42EF" w:rsidRDefault="001B42EF" w:rsidP="001B42EF">
      <w:pPr>
        <w:jc w:val="center"/>
      </w:pPr>
      <w:r w:rsidRPr="001B42EF">
        <w:rPr>
          <w:noProof/>
          <w:lang w:eastAsia="sl-SI"/>
        </w:rPr>
        <w:drawing>
          <wp:inline distT="0" distB="0" distL="0" distR="0">
            <wp:extent cx="4724400" cy="3505200"/>
            <wp:effectExtent l="0" t="0" r="0" b="0"/>
            <wp:docPr id="3" name="Slika 3" descr="\\212.235.218.175\ucitelji\vvoglar\My Documents\POROČILA LDN 2018 19\Prireditve\BZ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12.235.218.175\ucitelji\vvoglar\My Documents\POROČILA LDN 2018 19\Prireditve\BZ\IMG_7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4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EA" w:rsidRDefault="001B42EF" w:rsidP="001B42EF">
      <w:pPr>
        <w:jc w:val="center"/>
      </w:pPr>
      <w:r w:rsidRPr="001B42EF">
        <w:rPr>
          <w:noProof/>
          <w:lang w:eastAsia="sl-SI"/>
        </w:rPr>
        <w:lastRenderedPageBreak/>
        <w:drawing>
          <wp:inline distT="0" distB="0" distL="0" distR="0">
            <wp:extent cx="4867275" cy="3467100"/>
            <wp:effectExtent l="0" t="4762" r="4762" b="4763"/>
            <wp:docPr id="6" name="Slika 6" descr="\\212.235.218.175\ucitelji\vvoglar\My Documents\POROČILA LDN 2018 19\Prireditve\BZ\IMG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12.235.218.175\ucitelji\vvoglar\My Documents\POROČILA LDN 2018 19\Prireditve\BZ\IMG_7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7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F" w:rsidRDefault="001B42EF">
      <w:r w:rsidRPr="001B42EF">
        <w:rPr>
          <w:noProof/>
          <w:lang w:eastAsia="sl-SI"/>
        </w:rPr>
        <w:drawing>
          <wp:inline distT="0" distB="0" distL="0" distR="0" wp14:anchorId="05CBF762" wp14:editId="7CDE22DF">
            <wp:extent cx="5760720" cy="3840480"/>
            <wp:effectExtent l="0" t="0" r="0" b="7620"/>
            <wp:docPr id="2" name="Slika 2" descr="\\212.235.218.175\ucitelji\vvoglar\My Documents\POROČILA LDN 2018 19\Prireditve\BZ\B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12.235.218.175\ucitelji\vvoglar\My Documents\POROČILA LDN 2018 19\Prireditve\BZ\BZ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2EF" w:rsidSect="001B42EF">
      <w:pgSz w:w="11906" w:h="16838"/>
      <w:pgMar w:top="1417" w:right="1417" w:bottom="1417" w:left="1417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607"/>
    <w:rsid w:val="001B42EF"/>
    <w:rsid w:val="001B6536"/>
    <w:rsid w:val="001E2F37"/>
    <w:rsid w:val="00272E4C"/>
    <w:rsid w:val="002E1607"/>
    <w:rsid w:val="00384334"/>
    <w:rsid w:val="00392B8E"/>
    <w:rsid w:val="00462339"/>
    <w:rsid w:val="004657E5"/>
    <w:rsid w:val="00594C26"/>
    <w:rsid w:val="005F65F6"/>
    <w:rsid w:val="00606E2B"/>
    <w:rsid w:val="0064101C"/>
    <w:rsid w:val="006A04DE"/>
    <w:rsid w:val="008D18EA"/>
    <w:rsid w:val="008E3212"/>
    <w:rsid w:val="0098210A"/>
    <w:rsid w:val="00C82D37"/>
    <w:rsid w:val="00E1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3A3D27E1"/>
  <w15:chartTrackingRefBased/>
  <w15:docId w15:val="{0D7704FA-695F-402D-9597-1F4B6DDC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60EC5CC5.dotm</Template>
  <TotalTime>131</TotalTime>
  <Pages>4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Vesna Voglar</cp:lastModifiedBy>
  <cp:revision>12</cp:revision>
  <dcterms:created xsi:type="dcterms:W3CDTF">2019-04-19T07:20:00Z</dcterms:created>
  <dcterms:modified xsi:type="dcterms:W3CDTF">2019-04-23T05:46:00Z</dcterms:modified>
</cp:coreProperties>
</file>