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ED190B" w:rsidRPr="00D1037F" w:rsidRDefault="00ED190B" w:rsidP="00ED190B">
      <w:pPr>
        <w:pStyle w:val="Navadensplet"/>
        <w:jc w:val="center"/>
        <w:rPr>
          <w:rFonts w:ascii="Colonna MT" w:hAnsi="Colonna MT" w:cs="Arial"/>
          <w:b/>
          <w:sz w:val="32"/>
          <w:szCs w:val="32"/>
        </w:rPr>
      </w:pPr>
      <w:r w:rsidRPr="00D1037F">
        <w:rPr>
          <w:rFonts w:ascii="Colonna MT" w:hAnsi="Colonna MT" w:cs="Arial"/>
          <w:b/>
          <w:sz w:val="32"/>
          <w:szCs w:val="32"/>
        </w:rPr>
        <w:t>SPREJEM PRVOŠOLCEV V</w:t>
      </w:r>
    </w:p>
    <w:p w:rsidR="00ED190B" w:rsidRPr="00D1037F" w:rsidRDefault="00ED190B" w:rsidP="00ED190B">
      <w:pPr>
        <w:pStyle w:val="Navadensplet"/>
        <w:jc w:val="center"/>
        <w:rPr>
          <w:rFonts w:ascii="Colonna MT" w:hAnsi="Colonna MT" w:cs="Arial"/>
          <w:b/>
          <w:sz w:val="32"/>
          <w:szCs w:val="32"/>
        </w:rPr>
      </w:pPr>
      <w:r w:rsidRPr="00D1037F">
        <w:rPr>
          <w:rFonts w:ascii="Colonna MT" w:hAnsi="Colonna MT" w:cs="Arial"/>
          <w:b/>
          <w:sz w:val="32"/>
          <w:szCs w:val="32"/>
        </w:rPr>
        <w:t>SKUPNOST U</w:t>
      </w:r>
      <w:r w:rsidRPr="00D1037F">
        <w:rPr>
          <w:rFonts w:asciiTheme="minorHAnsi" w:hAnsiTheme="minorHAnsi" w:cs="Cambria"/>
          <w:b/>
          <w:sz w:val="32"/>
          <w:szCs w:val="32"/>
        </w:rPr>
        <w:t>Č</w:t>
      </w:r>
      <w:r w:rsidRPr="00D1037F">
        <w:rPr>
          <w:rFonts w:ascii="Colonna MT" w:hAnsi="Colonna MT" w:cs="Arial"/>
          <w:b/>
          <w:sz w:val="32"/>
          <w:szCs w:val="32"/>
        </w:rPr>
        <w:t>ENCEV O</w:t>
      </w:r>
      <w:r w:rsidRPr="00D1037F">
        <w:rPr>
          <w:rFonts w:ascii="Colonna MT" w:hAnsi="Colonna MT" w:cs="Colonna MT"/>
          <w:b/>
          <w:sz w:val="32"/>
          <w:szCs w:val="32"/>
        </w:rPr>
        <w:t>Š</w:t>
      </w:r>
      <w:r w:rsidRPr="00D1037F">
        <w:rPr>
          <w:rFonts w:ascii="Colonna MT" w:hAnsi="Colonna MT" w:cs="Arial"/>
          <w:b/>
          <w:sz w:val="32"/>
          <w:szCs w:val="32"/>
        </w:rPr>
        <w:t xml:space="preserve"> FRANA METELKA </w:t>
      </w:r>
      <w:r w:rsidRPr="00D1037F">
        <w:rPr>
          <w:rFonts w:ascii="Colonna MT" w:hAnsi="Colonna MT" w:cs="Colonna MT"/>
          <w:b/>
          <w:sz w:val="32"/>
          <w:szCs w:val="32"/>
        </w:rPr>
        <w:t>Š</w:t>
      </w:r>
      <w:r w:rsidRPr="00D1037F">
        <w:rPr>
          <w:rFonts w:ascii="Colonna MT" w:hAnsi="Colonna MT" w:cs="Arial"/>
          <w:b/>
          <w:sz w:val="32"/>
          <w:szCs w:val="32"/>
        </w:rPr>
        <w:t>KOCJAN</w:t>
      </w:r>
    </w:p>
    <w:p w:rsidR="00B03B44" w:rsidRPr="00D1037F" w:rsidRDefault="00D1037F" w:rsidP="00ED190B">
      <w:pPr>
        <w:pStyle w:val="Navadensplet"/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/>
      </w:r>
      <w:r w:rsidR="00B03B44" w:rsidRPr="00D1037F">
        <w:rPr>
          <w:rFonts w:asciiTheme="minorHAnsi" w:hAnsiTheme="minorHAnsi" w:cs="Arial"/>
        </w:rPr>
        <w:t xml:space="preserve">V petek, 5. oktobra 2018, smo </w:t>
      </w:r>
      <w:r w:rsidR="00ED190B" w:rsidRPr="00D1037F">
        <w:rPr>
          <w:rFonts w:asciiTheme="minorHAnsi" w:hAnsiTheme="minorHAnsi" w:cs="Arial"/>
        </w:rPr>
        <w:t xml:space="preserve">bili </w:t>
      </w:r>
      <w:r w:rsidR="00B03B44" w:rsidRPr="00D1037F">
        <w:rPr>
          <w:rFonts w:asciiTheme="minorHAnsi" w:hAnsiTheme="minorHAnsi" w:cs="Arial"/>
        </w:rPr>
        <w:t>učenc</w:t>
      </w:r>
      <w:r w:rsidR="00ED190B" w:rsidRPr="00D1037F">
        <w:rPr>
          <w:rFonts w:asciiTheme="minorHAnsi" w:hAnsiTheme="minorHAnsi" w:cs="Arial"/>
        </w:rPr>
        <w:t>i 1. razreda sprejeti</w:t>
      </w:r>
      <w:r w:rsidR="00B03B44" w:rsidRPr="00D1037F">
        <w:rPr>
          <w:rFonts w:asciiTheme="minorHAnsi" w:hAnsiTheme="minorHAnsi" w:cs="Arial"/>
        </w:rPr>
        <w:t xml:space="preserve"> v Šolsko skupnost učencev Osnovne šole Frana Metelka Škocjan. Prireditev je potekala v dveh delih. V prvem delu so nam učenci predstavili dejavnosti</w:t>
      </w:r>
      <w:r w:rsidR="00ED190B" w:rsidRPr="00D1037F">
        <w:rPr>
          <w:rFonts w:asciiTheme="minorHAnsi" w:hAnsiTheme="minorHAnsi" w:cs="Arial"/>
        </w:rPr>
        <w:t>,</w:t>
      </w:r>
      <w:r w:rsidR="00B03B44" w:rsidRPr="00D1037F">
        <w:rPr>
          <w:rFonts w:asciiTheme="minorHAnsi" w:hAnsiTheme="minorHAnsi" w:cs="Arial"/>
        </w:rPr>
        <w:t xml:space="preserve"> s katerimi se ukvarjajo v svojem prostem času.</w:t>
      </w:r>
      <w:bookmarkStart w:id="0" w:name="_GoBack"/>
      <w:bookmarkEnd w:id="0"/>
    </w:p>
    <w:p w:rsidR="00ED190B" w:rsidRDefault="00ED190B" w:rsidP="00ED190B">
      <w:pPr>
        <w:pStyle w:val="Navadensple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59953" cy="2306635"/>
            <wp:effectExtent l="508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3631" cy="23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3248025" cy="2165350"/>
            <wp:effectExtent l="0" t="0" r="9525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84" cy="21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7F" w:rsidRDefault="00D1037F" w:rsidP="00D1037F">
      <w:pPr>
        <w:pStyle w:val="Navadensplet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9F89B3" wp14:editId="69724E7F">
            <wp:extent cx="2933700" cy="195580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80" cy="195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90B" w:rsidRDefault="00ED190B" w:rsidP="00D1037F">
      <w:pPr>
        <w:pStyle w:val="Navadensplet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145155" cy="2096770"/>
            <wp:effectExtent l="0" t="9207" r="7937" b="7938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6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5287" cy="20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44" w:rsidRPr="00D1037F" w:rsidRDefault="00B03B44" w:rsidP="00ED190B">
      <w:pPr>
        <w:pStyle w:val="Navadensplet"/>
        <w:spacing w:line="360" w:lineRule="auto"/>
        <w:jc w:val="both"/>
        <w:rPr>
          <w:rFonts w:asciiTheme="minorHAnsi" w:hAnsiTheme="minorHAnsi" w:cs="Arial"/>
        </w:rPr>
      </w:pPr>
      <w:r w:rsidRPr="00D1037F">
        <w:rPr>
          <w:rFonts w:asciiTheme="minorHAnsi" w:hAnsiTheme="minorHAnsi" w:cs="Arial"/>
        </w:rPr>
        <w:t xml:space="preserve">V drugem delu so nam naši prijatelji iz 8. razreda pripravili nekaj </w:t>
      </w:r>
      <w:r w:rsidR="00ED190B" w:rsidRPr="00D1037F">
        <w:rPr>
          <w:rFonts w:asciiTheme="minorHAnsi" w:hAnsiTheme="minorHAnsi" w:cs="Arial"/>
        </w:rPr>
        <w:t xml:space="preserve">zapletenih </w:t>
      </w:r>
      <w:r w:rsidRPr="00D1037F">
        <w:rPr>
          <w:rFonts w:asciiTheme="minorHAnsi" w:hAnsiTheme="minorHAnsi" w:cs="Arial"/>
        </w:rPr>
        <w:t xml:space="preserve">nalog, ki smo jih uspešno rešili. Na </w:t>
      </w:r>
      <w:r w:rsidR="00ED190B" w:rsidRPr="00D1037F">
        <w:rPr>
          <w:rFonts w:asciiTheme="minorHAnsi" w:hAnsiTheme="minorHAnsi" w:cs="Arial"/>
        </w:rPr>
        <w:t>koncu smo povedali zaprisego skupaj s predsednico šolskega parlamenta Julijo Srpčić in prejeli potrdilo, da smo postali metelkarji.</w:t>
      </w:r>
    </w:p>
    <w:p w:rsidR="00680662" w:rsidRDefault="00680662" w:rsidP="00ED190B">
      <w:pPr>
        <w:pStyle w:val="Navadensple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B7BACF" wp14:editId="70865589">
            <wp:extent cx="5760720" cy="38404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62" w:rsidRDefault="00680662" w:rsidP="00680662">
      <w:pPr>
        <w:pStyle w:val="Navadensplet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600325" cy="173355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6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82" cy="173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</w:t>
      </w:r>
      <w:r>
        <w:rPr>
          <w:rFonts w:ascii="Arial" w:hAnsi="Arial" w:cs="Arial"/>
          <w:noProof/>
        </w:rPr>
        <w:drawing>
          <wp:inline distT="0" distB="0" distL="0" distR="0">
            <wp:extent cx="2628900" cy="17526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6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34" cy="175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62" w:rsidRDefault="00680662" w:rsidP="00680662">
      <w:pPr>
        <w:pStyle w:val="Navadensplet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47445" cy="4153223"/>
            <wp:effectExtent l="0" t="5397" r="5397" b="5398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64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0"/>
                    <a:stretch/>
                  </pic:blipFill>
                  <pic:spPr bwMode="auto">
                    <a:xfrm rot="16200000">
                      <a:off x="0" y="0"/>
                      <a:ext cx="4475065" cy="417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62" w:rsidRPr="00D1037F" w:rsidRDefault="00ED190B" w:rsidP="00680662">
      <w:pPr>
        <w:pStyle w:val="Navadensplet"/>
        <w:spacing w:line="360" w:lineRule="auto"/>
        <w:jc w:val="both"/>
        <w:rPr>
          <w:rFonts w:asciiTheme="minorHAnsi" w:hAnsiTheme="minorHAnsi" w:cs="Arial"/>
        </w:rPr>
      </w:pPr>
      <w:r w:rsidRPr="00D1037F">
        <w:rPr>
          <w:rFonts w:asciiTheme="minorHAnsi" w:hAnsiTheme="minorHAnsi" w:cs="Arial"/>
        </w:rPr>
        <w:t>Ob tej priložnosti nas je nagovorila gospa ravnateljica Irena Čengija Peterlin in nam zaželela uspešno šolsko pot, ki bo vodila v kulturno šolo. Ta naziv je naša šola prejela 21. septembra 2018, na omenjeni prireditvi smo svečano i</w:t>
      </w:r>
      <w:r w:rsidR="00680662" w:rsidRPr="00D1037F">
        <w:rPr>
          <w:rFonts w:asciiTheme="minorHAnsi" w:hAnsiTheme="minorHAnsi" w:cs="Arial"/>
        </w:rPr>
        <w:t>zobesili zastavo Kulturne šole.</w:t>
      </w:r>
    </w:p>
    <w:p w:rsidR="00B03B44" w:rsidRPr="00D1037F" w:rsidRDefault="00ED190B" w:rsidP="00680662">
      <w:pPr>
        <w:pStyle w:val="Navadensplet"/>
        <w:spacing w:line="360" w:lineRule="auto"/>
        <w:jc w:val="right"/>
        <w:rPr>
          <w:rFonts w:asciiTheme="minorHAnsi" w:hAnsiTheme="minorHAnsi" w:cs="Arial"/>
        </w:rPr>
      </w:pPr>
      <w:r w:rsidRPr="00D1037F">
        <w:rPr>
          <w:rFonts w:asciiTheme="minorHAnsi" w:hAnsiTheme="minorHAnsi" w:cs="Arial"/>
        </w:rPr>
        <w:t>Zapisala: Janja Lesjak</w:t>
      </w:r>
    </w:p>
    <w:sectPr w:rsidR="00B03B44" w:rsidRPr="00D1037F" w:rsidSect="009478A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90B" w:rsidRDefault="00ED190B" w:rsidP="00A76236">
      <w:pPr>
        <w:spacing w:after="0" w:line="240" w:lineRule="auto"/>
      </w:pPr>
      <w:r>
        <w:separator/>
      </w:r>
    </w:p>
  </w:endnote>
  <w:endnote w:type="continuationSeparator" w:id="0">
    <w:p w:rsidR="00ED190B" w:rsidRDefault="00ED190B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0B" w:rsidRPr="004501B3" w:rsidRDefault="00ED190B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ED190B" w:rsidRDefault="00ED190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90B" w:rsidRDefault="00ED190B" w:rsidP="00A76236">
      <w:pPr>
        <w:spacing w:after="0" w:line="240" w:lineRule="auto"/>
      </w:pPr>
      <w:r>
        <w:separator/>
      </w:r>
    </w:p>
  </w:footnote>
  <w:footnote w:type="continuationSeparator" w:id="0">
    <w:p w:rsidR="00ED190B" w:rsidRDefault="00ED190B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0B" w:rsidRDefault="00ED190B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ED190B" w:rsidRDefault="00ED190B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ED190B" w:rsidRDefault="00ED190B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ED190B" w:rsidRDefault="00ED190B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ED190B" w:rsidRDefault="00ED190B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ED190B" w:rsidRPr="00CC69FA" w:rsidRDefault="00ED190B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ED190B" w:rsidRPr="004501B3" w:rsidRDefault="00ED190B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490269"/>
    <w:rsid w:val="004D55B8"/>
    <w:rsid w:val="00680662"/>
    <w:rsid w:val="007C3A56"/>
    <w:rsid w:val="00834392"/>
    <w:rsid w:val="009478A7"/>
    <w:rsid w:val="00A76236"/>
    <w:rsid w:val="00B03B44"/>
    <w:rsid w:val="00D1037F"/>
    <w:rsid w:val="00D3330D"/>
    <w:rsid w:val="00ED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2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B03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8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6EAA6B33</Template>
  <TotalTime>4</TotalTime>
  <Pages>3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Vesna Voglar</cp:lastModifiedBy>
  <cp:revision>4</cp:revision>
  <dcterms:created xsi:type="dcterms:W3CDTF">2018-10-05T10:17:00Z</dcterms:created>
  <dcterms:modified xsi:type="dcterms:W3CDTF">2018-10-05T11:10:00Z</dcterms:modified>
</cp:coreProperties>
</file>