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1E6" w:rsidRDefault="007571E6"/>
    <w:p w:rsidR="007571E6" w:rsidRPr="007571E6" w:rsidRDefault="007571E6" w:rsidP="007571E6">
      <w:pPr>
        <w:jc w:val="center"/>
        <w:rPr>
          <w:rFonts w:ascii="Arial" w:hAnsi="Arial" w:cs="Arial"/>
          <w:b/>
          <w:sz w:val="40"/>
          <w:szCs w:val="40"/>
        </w:rPr>
      </w:pPr>
      <w:r w:rsidRPr="007571E6">
        <w:rPr>
          <w:rFonts w:ascii="Arial" w:hAnsi="Arial" w:cs="Arial"/>
          <w:b/>
          <w:sz w:val="40"/>
          <w:szCs w:val="40"/>
        </w:rPr>
        <w:t>1. NARAVOSLOVNI DAN</w:t>
      </w:r>
    </w:p>
    <w:p w:rsidR="007571E6" w:rsidRPr="007571E6" w:rsidRDefault="007571E6" w:rsidP="007571E6">
      <w:pPr>
        <w:jc w:val="center"/>
        <w:rPr>
          <w:rFonts w:ascii="Arial" w:hAnsi="Arial" w:cs="Arial"/>
          <w:b/>
          <w:sz w:val="40"/>
          <w:szCs w:val="40"/>
        </w:rPr>
      </w:pPr>
      <w:r w:rsidRPr="007571E6">
        <w:rPr>
          <w:rFonts w:ascii="Arial" w:hAnsi="Arial" w:cs="Arial"/>
          <w:b/>
          <w:sz w:val="40"/>
          <w:szCs w:val="40"/>
        </w:rPr>
        <w:t>VREME</w:t>
      </w:r>
    </w:p>
    <w:p w:rsidR="007571E6" w:rsidRPr="007571E6" w:rsidRDefault="007571E6" w:rsidP="007571E6">
      <w:pPr>
        <w:jc w:val="both"/>
        <w:rPr>
          <w:rFonts w:ascii="Arial" w:hAnsi="Arial" w:cs="Arial"/>
          <w:sz w:val="32"/>
          <w:szCs w:val="32"/>
        </w:rPr>
      </w:pPr>
      <w:r w:rsidRPr="007571E6">
        <w:rPr>
          <w:rFonts w:ascii="Arial" w:hAnsi="Arial" w:cs="Arial"/>
          <w:sz w:val="32"/>
          <w:szCs w:val="32"/>
        </w:rPr>
        <w:t xml:space="preserve">V torek, 16. 10. 2018, smo učenci prvih razredov preživeli prijetno dopoldne. Izvedli smo ND na temo VREME. </w:t>
      </w:r>
    </w:p>
    <w:p w:rsidR="007571E6" w:rsidRPr="007571E6" w:rsidRDefault="007571E6" w:rsidP="007571E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Razdelili smo se v 3 skupine. </w:t>
      </w:r>
      <w:r w:rsidRPr="007571E6">
        <w:rPr>
          <w:rFonts w:ascii="Arial" w:hAnsi="Arial" w:cs="Arial"/>
          <w:sz w:val="32"/>
          <w:szCs w:val="32"/>
        </w:rPr>
        <w:t xml:space="preserve">Delo je potekalo po delavnicah. </w:t>
      </w:r>
    </w:p>
    <w:p w:rsidR="007571E6" w:rsidRPr="007571E6" w:rsidRDefault="007571E6" w:rsidP="007571E6">
      <w:pPr>
        <w:jc w:val="both"/>
        <w:rPr>
          <w:rFonts w:ascii="Arial" w:hAnsi="Arial" w:cs="Arial"/>
          <w:sz w:val="32"/>
          <w:szCs w:val="32"/>
        </w:rPr>
      </w:pPr>
      <w:r w:rsidRPr="007571E6">
        <w:rPr>
          <w:rFonts w:ascii="Arial" w:hAnsi="Arial" w:cs="Arial"/>
          <w:sz w:val="32"/>
          <w:szCs w:val="32"/>
        </w:rPr>
        <w:t>V prvi delavnici smo MERILI TEMPERATURO v tleh (zemlji), nad tlemi in 1 meter nad tlemi. Vse ugotovitve smo zabeležili v brezčrtan zvezek.</w:t>
      </w:r>
    </w:p>
    <w:p w:rsidR="007571E6" w:rsidRDefault="007571E6"/>
    <w:p w:rsidR="007571E6" w:rsidRDefault="007571E6" w:rsidP="007571E6">
      <w:r>
        <w:rPr>
          <w:noProof/>
          <w:lang w:eastAsia="sl-SI"/>
        </w:rPr>
        <w:drawing>
          <wp:inline distT="0" distB="0" distL="0" distR="0" wp14:anchorId="43CF4CFD" wp14:editId="02C95257">
            <wp:extent cx="2887133" cy="2165350"/>
            <wp:effectExtent l="0" t="0" r="889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1016_0937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51" cy="2167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71E6" w:rsidRDefault="007571E6"/>
    <w:p w:rsidR="007571E6" w:rsidRDefault="007571E6" w:rsidP="007571E6">
      <w:pPr>
        <w:jc w:val="right"/>
      </w:pPr>
      <w:r>
        <w:rPr>
          <w:noProof/>
          <w:lang w:eastAsia="sl-SI"/>
        </w:rPr>
        <w:drawing>
          <wp:inline distT="0" distB="0" distL="0" distR="0" wp14:anchorId="3D0AA123" wp14:editId="5BD490FC">
            <wp:extent cx="3190875" cy="2393156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1016_1015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393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71E6" w:rsidRDefault="007571E6"/>
    <w:p w:rsidR="006058C2" w:rsidRDefault="006058C2">
      <w:pPr>
        <w:rPr>
          <w:noProof/>
          <w:lang w:eastAsia="sl-SI"/>
        </w:rPr>
      </w:pPr>
    </w:p>
    <w:p w:rsidR="006058C2" w:rsidRDefault="007571E6" w:rsidP="007571E6">
      <w:pPr>
        <w:jc w:val="right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8708C0E" wp14:editId="10B9FE35">
            <wp:extent cx="4752340" cy="356425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1016_1015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335" cy="3568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58C2" w:rsidRDefault="006058C2">
      <w:pPr>
        <w:rPr>
          <w:noProof/>
          <w:lang w:eastAsia="sl-SI"/>
        </w:rPr>
      </w:pPr>
    </w:p>
    <w:p w:rsidR="006058C2" w:rsidRDefault="007571E6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A74F1F4" wp14:editId="73731380">
            <wp:extent cx="4724400" cy="35433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1016_1015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784" cy="3545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58C2" w:rsidRDefault="006058C2">
      <w:pPr>
        <w:rPr>
          <w:noProof/>
          <w:lang w:eastAsia="sl-SI"/>
        </w:rPr>
      </w:pPr>
    </w:p>
    <w:p w:rsidR="007571E6" w:rsidRDefault="007571E6">
      <w:pPr>
        <w:rPr>
          <w:noProof/>
          <w:lang w:eastAsia="sl-SI"/>
        </w:rPr>
      </w:pPr>
    </w:p>
    <w:p w:rsidR="007571E6" w:rsidRPr="007571E6" w:rsidRDefault="007571E6" w:rsidP="007571E6">
      <w:pPr>
        <w:jc w:val="both"/>
        <w:rPr>
          <w:rFonts w:ascii="Arial" w:hAnsi="Arial" w:cs="Arial"/>
          <w:sz w:val="32"/>
          <w:szCs w:val="32"/>
        </w:rPr>
      </w:pPr>
      <w:r w:rsidRPr="007571E6">
        <w:rPr>
          <w:rFonts w:ascii="Arial" w:hAnsi="Arial" w:cs="Arial"/>
          <w:sz w:val="32"/>
          <w:szCs w:val="32"/>
        </w:rPr>
        <w:lastRenderedPageBreak/>
        <w:t xml:space="preserve">V drugi delavnici smo izdelali VETROKAZ. </w:t>
      </w:r>
    </w:p>
    <w:p w:rsidR="007571E6" w:rsidRDefault="007571E6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D3004F5" wp14:editId="363B32C6">
            <wp:extent cx="4381500" cy="32861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1016_0940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750" cy="3287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75CA" w:rsidRDefault="006975CA">
      <w:pPr>
        <w:rPr>
          <w:noProof/>
          <w:lang w:eastAsia="sl-SI"/>
        </w:rPr>
      </w:pPr>
    </w:p>
    <w:p w:rsidR="006975CA" w:rsidRDefault="006975CA">
      <w:pPr>
        <w:rPr>
          <w:noProof/>
          <w:lang w:eastAsia="sl-SI"/>
        </w:rPr>
      </w:pPr>
    </w:p>
    <w:p w:rsidR="007571E6" w:rsidRDefault="00D745FF" w:rsidP="006975CA">
      <w:pPr>
        <w:jc w:val="right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4584700" cy="3438525"/>
            <wp:effectExtent l="0" t="0" r="6350" b="952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dex2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874" cy="3438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71E6" w:rsidRDefault="007571E6">
      <w:pPr>
        <w:rPr>
          <w:noProof/>
          <w:lang w:eastAsia="sl-SI"/>
        </w:rPr>
      </w:pPr>
    </w:p>
    <w:p w:rsidR="007571E6" w:rsidRDefault="007571E6" w:rsidP="007571E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7571E6" w:rsidRPr="007649FE" w:rsidRDefault="007571E6" w:rsidP="007649FE">
      <w:pPr>
        <w:jc w:val="both"/>
        <w:rPr>
          <w:rFonts w:ascii="Arial" w:hAnsi="Arial" w:cs="Arial"/>
          <w:sz w:val="32"/>
          <w:szCs w:val="32"/>
        </w:rPr>
      </w:pPr>
      <w:r w:rsidRPr="007571E6">
        <w:rPr>
          <w:rFonts w:ascii="Arial" w:hAnsi="Arial" w:cs="Arial"/>
          <w:sz w:val="32"/>
          <w:szCs w:val="32"/>
        </w:rPr>
        <w:lastRenderedPageBreak/>
        <w:t>V tretji delavnici pa smo natančneje preučili VREMENSKO NAPOVED</w:t>
      </w:r>
      <w:r w:rsidR="007649FE">
        <w:rPr>
          <w:rFonts w:ascii="Arial" w:hAnsi="Arial" w:cs="Arial"/>
          <w:sz w:val="32"/>
          <w:szCs w:val="32"/>
        </w:rPr>
        <w:t xml:space="preserve"> za ta teden in jo zapisali na plakat.</w:t>
      </w:r>
    </w:p>
    <w:p w:rsidR="006058C2" w:rsidRDefault="006058C2">
      <w:r>
        <w:rPr>
          <w:noProof/>
          <w:lang w:eastAsia="sl-SI"/>
        </w:rPr>
        <w:drawing>
          <wp:inline distT="0" distB="0" distL="0" distR="0">
            <wp:extent cx="4343400" cy="3257549"/>
            <wp:effectExtent l="0" t="0" r="0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1016_1014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559" cy="3262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58C2" w:rsidRDefault="006058C2"/>
    <w:p w:rsidR="006058C2" w:rsidRPr="00C60170" w:rsidRDefault="006058C2" w:rsidP="007649FE">
      <w:pPr>
        <w:jc w:val="right"/>
        <w:rPr>
          <w:rFonts w:ascii="Arial" w:hAnsi="Arial" w:cs="Arial"/>
          <w:sz w:val="24"/>
        </w:rPr>
      </w:pPr>
      <w:r w:rsidRPr="00C60170">
        <w:rPr>
          <w:rFonts w:ascii="Arial" w:hAnsi="Arial" w:cs="Arial"/>
          <w:noProof/>
          <w:sz w:val="24"/>
          <w:lang w:eastAsia="sl-SI"/>
        </w:rPr>
        <w:drawing>
          <wp:inline distT="0" distB="0" distL="0" distR="0">
            <wp:extent cx="4836795" cy="3627596"/>
            <wp:effectExtent l="0" t="0" r="190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1016_1017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674" cy="362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0170" w:rsidRDefault="00C60170" w:rsidP="00C60170">
      <w:pPr>
        <w:rPr>
          <w:rFonts w:ascii="Arial" w:hAnsi="Arial" w:cs="Arial"/>
          <w:sz w:val="24"/>
        </w:rPr>
      </w:pPr>
    </w:p>
    <w:p w:rsidR="00C60170" w:rsidRPr="00C60170" w:rsidRDefault="00C60170" w:rsidP="00C60170">
      <w:pPr>
        <w:rPr>
          <w:rFonts w:ascii="Arial" w:hAnsi="Arial" w:cs="Arial"/>
          <w:sz w:val="24"/>
        </w:rPr>
      </w:pPr>
      <w:bookmarkStart w:id="0" w:name="_GoBack"/>
      <w:bookmarkEnd w:id="0"/>
      <w:r w:rsidRPr="00C60170">
        <w:rPr>
          <w:rFonts w:ascii="Arial" w:hAnsi="Arial" w:cs="Arial"/>
          <w:sz w:val="24"/>
        </w:rPr>
        <w:t>Zapisala: Tea Kump</w:t>
      </w:r>
    </w:p>
    <w:sectPr w:rsidR="00C60170" w:rsidRPr="00C60170" w:rsidSect="007571E6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5FF" w:rsidRDefault="00D745FF" w:rsidP="00A76236">
      <w:pPr>
        <w:spacing w:after="0" w:line="240" w:lineRule="auto"/>
      </w:pPr>
      <w:r>
        <w:separator/>
      </w:r>
    </w:p>
  </w:endnote>
  <w:endnote w:type="continuationSeparator" w:id="0">
    <w:p w:rsidR="00D745FF" w:rsidRDefault="00D745FF" w:rsidP="00A7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5FF" w:rsidRPr="004501B3" w:rsidRDefault="00D745FF" w:rsidP="007C3A56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5408" behindDoc="0" locked="0" layoutInCell="1" allowOverlap="1" wp14:anchorId="3197C6EF" wp14:editId="26B794D8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03403A" wp14:editId="4FC3BD1F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1DAC2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D745FF" w:rsidRDefault="00D745F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5FF" w:rsidRDefault="00D745FF" w:rsidP="00A76236">
      <w:pPr>
        <w:spacing w:after="0" w:line="240" w:lineRule="auto"/>
      </w:pPr>
      <w:r>
        <w:separator/>
      </w:r>
    </w:p>
  </w:footnote>
  <w:footnote w:type="continuationSeparator" w:id="0">
    <w:p w:rsidR="00D745FF" w:rsidRDefault="00D745FF" w:rsidP="00A7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5FF" w:rsidRDefault="00D745FF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47B282EF" wp14:editId="2655EC88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22" name="Slika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495FF1DA" wp14:editId="00CE06E0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23" name="Slika 23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D745FF" w:rsidRDefault="00D745FF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D745FF" w:rsidRDefault="00D745FF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D745FF" w:rsidRDefault="00D745FF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D745FF" w:rsidRDefault="00D745FF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D745FF" w:rsidRPr="00CC69FA" w:rsidRDefault="00D745FF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D745FF" w:rsidRPr="004501B3" w:rsidRDefault="00D745FF" w:rsidP="004D55B8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A6835" wp14:editId="0DACB93C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BAD671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36"/>
    <w:rsid w:val="00490269"/>
    <w:rsid w:val="004D55B8"/>
    <w:rsid w:val="006058C2"/>
    <w:rsid w:val="006975CA"/>
    <w:rsid w:val="007571E6"/>
    <w:rsid w:val="007649FE"/>
    <w:rsid w:val="007C3A56"/>
    <w:rsid w:val="00834392"/>
    <w:rsid w:val="00A76236"/>
    <w:rsid w:val="00C60170"/>
    <w:rsid w:val="00D3330D"/>
    <w:rsid w:val="00D7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6CC819"/>
  <w15:chartTrackingRefBased/>
  <w15:docId w15:val="{C20195DD-6015-48EC-B203-F938197B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f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3F3EDE4-3F7F-4CEE-8551-C5A5BFDD2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84AE0D8</Template>
  <TotalTime>22</TotalTime>
  <Pages>4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Čengija Peterlin</dc:creator>
  <cp:keywords/>
  <dc:description/>
  <cp:lastModifiedBy>Tea Kump</cp:lastModifiedBy>
  <cp:revision>5</cp:revision>
  <dcterms:created xsi:type="dcterms:W3CDTF">2018-10-17T04:47:00Z</dcterms:created>
  <dcterms:modified xsi:type="dcterms:W3CDTF">2018-10-19T06:06:00Z</dcterms:modified>
</cp:coreProperties>
</file>