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87" w:rsidRDefault="00744087" w:rsidP="00744087">
      <w:pPr>
        <w:jc w:val="both"/>
        <w:rPr>
          <w:b/>
          <w:u w:val="single"/>
        </w:rPr>
      </w:pPr>
      <w:r>
        <w:rPr>
          <w:b/>
          <w:u w:val="single"/>
        </w:rPr>
        <w:t>OBELEŽITEV SVETOVNEGA DNEVA ROMOV – 8.  APRIL 2018</w:t>
      </w:r>
    </w:p>
    <w:p w:rsidR="00075179" w:rsidRDefault="00744087" w:rsidP="00BA01F6">
      <w:pPr>
        <w:jc w:val="both"/>
      </w:pPr>
      <w:r>
        <w:t xml:space="preserve"> V petek, 6. aprila 2018, smo  začetek prve šolske ure posvetili že omenjenemu prazniku. Za letošnjo </w:t>
      </w:r>
      <w:proofErr w:type="spellStart"/>
      <w:r>
        <w:t>obeležitev</w:t>
      </w:r>
      <w:proofErr w:type="spellEnd"/>
      <w:r>
        <w:t xml:space="preserve"> smo posneli radijsko igro Mojca </w:t>
      </w:r>
      <w:proofErr w:type="spellStart"/>
      <w:r>
        <w:t>Pokrajculja</w:t>
      </w:r>
      <w:proofErr w:type="spellEnd"/>
      <w:r>
        <w:t>. Ta koroška pravljica je prevedena tudi v romski jez</w:t>
      </w:r>
      <w:r w:rsidR="00D4537D">
        <w:t>ik</w:t>
      </w:r>
      <w:r w:rsidR="008B01ED">
        <w:t>, za kar je poskrbel g. Rajko Šajnovič</w:t>
      </w:r>
      <w:r w:rsidR="00D4537D">
        <w:t>.</w:t>
      </w:r>
      <w:r w:rsidR="00075179">
        <w:t xml:space="preserve"> Mentorji in učenci so vložili veliko časa, truda in napora v snemanje, kajti za njih je bila to prva takšna izkušnja. Pri radijski igri so glasove posameznim junakom posodili naslednji učenci:</w:t>
      </w:r>
    </w:p>
    <w:p w:rsidR="00BA01F6" w:rsidRDefault="00BA01F6" w:rsidP="00BA01F6">
      <w:pPr>
        <w:jc w:val="both"/>
      </w:pPr>
      <w:r>
        <w:t>MOJCA: SIMONA NOVAK, 8. B</w:t>
      </w:r>
    </w:p>
    <w:p w:rsidR="00BA01F6" w:rsidRDefault="00BA01F6" w:rsidP="00BA01F6">
      <w:pPr>
        <w:jc w:val="both"/>
      </w:pPr>
      <w:r>
        <w:t>LISICA: TEJA BRAJDIČ, 7. B</w:t>
      </w:r>
    </w:p>
    <w:p w:rsidR="00BA01F6" w:rsidRDefault="00BA01F6" w:rsidP="00BA01F6">
      <w:pPr>
        <w:jc w:val="both"/>
      </w:pPr>
      <w:r>
        <w:t>VOLK: TADEJ NOVAK, 5. B</w:t>
      </w:r>
    </w:p>
    <w:p w:rsidR="00BA01F6" w:rsidRDefault="00BA01F6" w:rsidP="00BA01F6">
      <w:pPr>
        <w:jc w:val="both"/>
      </w:pPr>
      <w:r>
        <w:t>MEDVED: ALENKA HUDOROVIČ, 3. A</w:t>
      </w:r>
    </w:p>
    <w:p w:rsidR="00BA01F6" w:rsidRDefault="00BA01F6" w:rsidP="00BA01F6">
      <w:pPr>
        <w:jc w:val="both"/>
      </w:pPr>
      <w:r>
        <w:t>ZAJEC: GABRIJEL  JURKOVIČ, 6. B</w:t>
      </w:r>
    </w:p>
    <w:p w:rsidR="00BA01F6" w:rsidRDefault="00BA01F6" w:rsidP="00BA01F6">
      <w:pPr>
        <w:jc w:val="both"/>
      </w:pPr>
      <w:r>
        <w:t>SRNJAK: EMILIJO BRAJDIČ, 4. A</w:t>
      </w:r>
    </w:p>
    <w:p w:rsidR="00744087" w:rsidRDefault="00BA01F6" w:rsidP="00744087">
      <w:pPr>
        <w:jc w:val="both"/>
      </w:pPr>
      <w:r>
        <w:t>PRIPOVEDOVALEC: JOŽE KOVAČIČ, 8. A</w:t>
      </w:r>
    </w:p>
    <w:p w:rsidR="00744087" w:rsidRDefault="00744087" w:rsidP="00744087">
      <w:pPr>
        <w:jc w:val="both"/>
      </w:pPr>
      <w:r>
        <w:t xml:space="preserve"> Radijska </w:t>
      </w:r>
      <w:proofErr w:type="spellStart"/>
      <w:r>
        <w:t>obeležitev</w:t>
      </w:r>
      <w:proofErr w:type="spellEnd"/>
      <w:r>
        <w:t xml:space="preserve"> je bila popestrena z romsko glasbo. </w:t>
      </w:r>
      <w:r w:rsidR="00075179">
        <w:t xml:space="preserve">Nagovor na temo kulturne dediščine je napisala ga. Anica Tramte. </w:t>
      </w:r>
      <w:r>
        <w:t xml:space="preserve">Pri izvedbi radijske ure </w:t>
      </w:r>
      <w:r w:rsidR="00075179">
        <w:t>so sodelovale Tjaša</w:t>
      </w:r>
      <w:r>
        <w:t xml:space="preserve"> Brajdič</w:t>
      </w:r>
      <w:r w:rsidR="00075179">
        <w:t xml:space="preserve"> (9. B)</w:t>
      </w:r>
      <w:r>
        <w:t>,</w:t>
      </w:r>
      <w:r w:rsidR="00075179">
        <w:t xml:space="preserve"> Glori</w:t>
      </w:r>
      <w:r w:rsidR="00074ABF">
        <w:t>j</w:t>
      </w:r>
      <w:r w:rsidR="00075179">
        <w:t>a Jurkovič (6. A) in  romski koordinator g.  Mitja Novak (napovedovalci) ter tehnika Luka Novak in Jan Gornik (oba iz 8. B)</w:t>
      </w:r>
      <w:r>
        <w:t>.</w:t>
      </w:r>
    </w:p>
    <w:p w:rsidR="002E183F" w:rsidRDefault="002E183F" w:rsidP="00744087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14"/>
        <w:gridCol w:w="4574"/>
      </w:tblGrid>
      <w:tr w:rsidR="00397122" w:rsidTr="00397122">
        <w:tc>
          <w:tcPr>
            <w:tcW w:w="4606" w:type="dxa"/>
          </w:tcPr>
          <w:p w:rsidR="00397122" w:rsidRDefault="00397122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14AF741" wp14:editId="13FC615E">
                  <wp:extent cx="3063966" cy="2781300"/>
                  <wp:effectExtent l="0" t="0" r="3175" b="0"/>
                  <wp:docPr id="10" name="Slika 10" descr="D:\Users\akapler\AppData\Local\Microsoft\Windows\Temporary Internet Files\Content.Word\IMG_5327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kapler\AppData\Local\Microsoft\Windows\Temporary Internet Files\Content.Word\IMG_5327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87" cy="278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97122" w:rsidRDefault="002E183F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F6D6AC2" wp14:editId="23A5A3AB">
                  <wp:extent cx="2971800" cy="2781300"/>
                  <wp:effectExtent l="0" t="0" r="0" b="0"/>
                  <wp:docPr id="14" name="Slika 14" descr="D:\Users\akapler\AppData\Local\Microsoft\Windows\Temporary Internet Files\Content.Word\IMG_5328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kapler\AppData\Local\Microsoft\Windows\Temporary Internet Files\Content.Word\IMG_5328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75" cy="27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122" w:rsidRDefault="00397122" w:rsidP="00744087">
      <w:pPr>
        <w:jc w:val="both"/>
      </w:pPr>
    </w:p>
    <w:p w:rsidR="00AB2CCB" w:rsidRDefault="00AB2CCB" w:rsidP="00744087">
      <w:pPr>
        <w:jc w:val="both"/>
      </w:pPr>
    </w:p>
    <w:p w:rsidR="00FE2CC9" w:rsidRDefault="00075179" w:rsidP="00744087">
      <w:pPr>
        <w:jc w:val="both"/>
      </w:pPr>
      <w:r>
        <w:lastRenderedPageBreak/>
        <w:t>Pred tem so romski učenci</w:t>
      </w:r>
      <w:r w:rsidR="00FE2CC9">
        <w:t xml:space="preserve"> ročno prepisali celotno pravljico v obeh jezikih ter narisali risbe. </w:t>
      </w:r>
      <w:r w:rsidR="00744087">
        <w:t xml:space="preserve"> Zbrano gradivo (likovno in pro</w:t>
      </w:r>
      <w:r w:rsidR="00FE2CC9">
        <w:t xml:space="preserve">zno)  smo razstavili na  razstavi »Mojca </w:t>
      </w:r>
      <w:proofErr w:type="spellStart"/>
      <w:r w:rsidR="00FE2CC9">
        <w:t>Pokrajculja</w:t>
      </w:r>
      <w:proofErr w:type="spellEnd"/>
      <w:r w:rsidR="00FE2CC9">
        <w:t xml:space="preserve">, koroška pravljica v slovenskem in romskem jeziku« v </w:t>
      </w:r>
      <w:proofErr w:type="spellStart"/>
      <w:r w:rsidR="00FE2CC9">
        <w:t>predverju</w:t>
      </w:r>
      <w:proofErr w:type="spellEnd"/>
      <w:r w:rsidR="00FE2CC9">
        <w:t xml:space="preserve"> šole.</w:t>
      </w:r>
    </w:p>
    <w:p w:rsidR="00E9531B" w:rsidRDefault="00981394" w:rsidP="00744087">
      <w:pPr>
        <w:jc w:val="both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3" name="Slika 3" descr="D:\Users\akapler\AppData\Local\Microsoft\Windows\Temporary Internet Files\Content.Word\IMG_5329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kapler\AppData\Local\Microsoft\Windows\Temporary Internet Files\Content.Word\IMG_5329 (Medium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10" w:rsidRDefault="00744087" w:rsidP="00744087">
      <w:pPr>
        <w:jc w:val="both"/>
      </w:pPr>
      <w:r>
        <w:t>Tudi v šolski knjižnici je bila pripravljena razstava različnih knjig v romskem jeziku in knjig, ki obravnavajo njihov jezik, kulturo, navade …</w:t>
      </w:r>
    </w:p>
    <w:p w:rsidR="009D2010" w:rsidRDefault="009D2010" w:rsidP="00744087">
      <w:pPr>
        <w:jc w:val="both"/>
      </w:pPr>
      <w:r>
        <w:t xml:space="preserve">Ta praznik smo želeli povezati tudi s prireditvijo za starše romskih učencev, ki smo jo pripravili v </w:t>
      </w:r>
      <w:r w:rsidR="008B01ED">
        <w:t>sredo, 25. 4. 2018 ob 16. uri v večnamenskem prostoru šole. Najprej je vsak</w:t>
      </w:r>
      <w:r>
        <w:t xml:space="preserve"> učenec poskrbel za vabilo staršem, ki so jih ob pomoči g. Mitja Novaka in ge. </w:t>
      </w:r>
      <w:proofErr w:type="spellStart"/>
      <w:r>
        <w:t>Stojanke</w:t>
      </w:r>
      <w:proofErr w:type="spellEnd"/>
      <w:r>
        <w:t xml:space="preserve"> Brajdič</w:t>
      </w:r>
      <w:r w:rsidR="008B01ED">
        <w:t xml:space="preserve"> razdelili po domovih. </w:t>
      </w:r>
      <w:r w:rsidR="0072203F">
        <w:t>Na veliko veselje</w:t>
      </w:r>
      <w:r w:rsidR="008B01ED">
        <w:t xml:space="preserve"> </w:t>
      </w:r>
      <w:r w:rsidR="0072203F">
        <w:t>vseh, ki smo se trudili s pripravo prireditve, se je vabilu odzvalo veliko</w:t>
      </w:r>
      <w:r w:rsidR="000F2344">
        <w:t xml:space="preserve"> </w:t>
      </w:r>
      <w:r w:rsidR="0072203F">
        <w:t xml:space="preserve"> staršev, sest</w:t>
      </w:r>
      <w:r w:rsidR="00F60157">
        <w:t xml:space="preserve">ric, bratov in </w:t>
      </w:r>
      <w:r w:rsidR="0072203F">
        <w:t>ostalih sorodniko</w:t>
      </w:r>
      <w:r w:rsidR="00F60157">
        <w:t xml:space="preserve">v. </w:t>
      </w:r>
      <w:r w:rsidR="0072203F">
        <w:t xml:space="preserve"> </w:t>
      </w:r>
      <w:r w:rsidR="00D914E6">
        <w:t>Prireditev sta povezovali Tjaša Brajdič (9. B) in Glori</w:t>
      </w:r>
      <w:r w:rsidR="00074ABF">
        <w:t>j</w:t>
      </w:r>
      <w:r w:rsidR="00D914E6">
        <w:t>a Jurkovič (6. A), ki sta povabili k uvodnemu pozdravu  go. ravnateljico Ireno Čengija Peterlin in šolsko socialno delavko go. Anico Tramte, ki je vse prisotne</w:t>
      </w:r>
      <w:r w:rsidR="006E2636">
        <w:t xml:space="preserve"> nagovorila o pomenu in sporočilu Mojce </w:t>
      </w:r>
      <w:proofErr w:type="spellStart"/>
      <w:r w:rsidR="006E2636">
        <w:t>Pokrajculje</w:t>
      </w:r>
      <w:proofErr w:type="spellEnd"/>
      <w:r w:rsidR="006E2636">
        <w:t xml:space="preserve">. Za to priložnost smo Mojco </w:t>
      </w:r>
      <w:proofErr w:type="spellStart"/>
      <w:r w:rsidR="006E2636">
        <w:t>Pokrajculjo</w:t>
      </w:r>
      <w:proofErr w:type="spellEnd"/>
      <w:r w:rsidR="006E2636">
        <w:t xml:space="preserve"> postavili na oder, v dramski obliki</w:t>
      </w:r>
      <w:r w:rsidR="000F2344">
        <w:t xml:space="preserve"> in seveda poskrbeli za kostume in vse potrebne rekvizite</w:t>
      </w:r>
      <w:r w:rsidR="006E2636">
        <w:t xml:space="preserve">. Sodelovali so zgoraj našteti učenci, vlogo zajca pa je </w:t>
      </w:r>
      <w:proofErr w:type="spellStart"/>
      <w:r w:rsidR="006E2636">
        <w:t>oddigrala</w:t>
      </w:r>
      <w:proofErr w:type="spellEnd"/>
      <w:r w:rsidR="006E2636">
        <w:t xml:space="preserve"> Tamara Hudorovič (5. B).</w:t>
      </w:r>
      <w:r w:rsidR="00464475">
        <w:t xml:space="preserve"> Učenci so se izredno potrudili in vse prisotne navdušili s predstavljenim delom. V programu so drugošolci zapeli pesem Abeceda, tretješolci so deklamirali pesem Toneta Pavčka Branje, učenci 5. B so zapeli Kapitan Kljukica, plesno točko z glasbo </w:t>
      </w:r>
      <w:proofErr w:type="spellStart"/>
      <w:r w:rsidR="00464475">
        <w:t>Kamelia</w:t>
      </w:r>
      <w:proofErr w:type="spellEnd"/>
      <w:r w:rsidR="00464475">
        <w:t xml:space="preserve"> </w:t>
      </w:r>
      <w:proofErr w:type="spellStart"/>
      <w:r w:rsidR="00464475">
        <w:t>Amor</w:t>
      </w:r>
      <w:proofErr w:type="spellEnd"/>
      <w:r w:rsidR="0072203F">
        <w:t xml:space="preserve"> pa so zaplesale Tjaša Brajdič (9. B), Teja Brajdič (7. B), Tamara Hudorovič (5. B),</w:t>
      </w:r>
      <w:r w:rsidR="00F60157" w:rsidRPr="00F60157">
        <w:t xml:space="preserve"> </w:t>
      </w:r>
      <w:r w:rsidR="00F60157">
        <w:t>Senada Novak (4. A) in</w:t>
      </w:r>
      <w:r w:rsidR="0072203F">
        <w:t xml:space="preserve"> Snežana Kovačič (4. B). </w:t>
      </w:r>
      <w:r w:rsidR="00F60157">
        <w:t xml:space="preserve">Ob zaključku prireditve so vsi navzoči učenci od 1. do 9. razreda podarili staršem </w:t>
      </w:r>
      <w:r w:rsidR="00074ABF">
        <w:t>okvirjeno risbo, ki</w:t>
      </w:r>
      <w:r w:rsidR="00F60157">
        <w:t xml:space="preserve"> so </w:t>
      </w:r>
      <w:r w:rsidR="00074ABF">
        <w:t xml:space="preserve">jih </w:t>
      </w:r>
      <w:r w:rsidR="00F60157">
        <w:t>predhodno ustvarjali in so bile del prireditvene scene. 25 nastopajočih učencev si je ob zaključku zaslužilo v</w:t>
      </w:r>
      <w:r w:rsidR="00074ABF">
        <w:t>elik aplavz in sladko pozornost kot</w:t>
      </w:r>
      <w:r w:rsidR="00F60157">
        <w:t xml:space="preserve"> tudi vsi navzoči učenci.</w:t>
      </w:r>
    </w:p>
    <w:p w:rsidR="00F60157" w:rsidRDefault="001451C8" w:rsidP="00744087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 descr="D:\Users\akapler\AppData\Local\Microsoft\Windows\Temporary Internet Files\Content.Word\IMG_5543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kapler\AppData\Local\Microsoft\Windows\Temporary Internet Files\Content.Word\IMG_5543 (Medium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C8" w:rsidRDefault="001451C8" w:rsidP="00744087">
      <w:pPr>
        <w:jc w:val="both"/>
        <w:rPr>
          <w:noProof/>
        </w:rPr>
      </w:pPr>
    </w:p>
    <w:p w:rsidR="00AA441D" w:rsidRDefault="005A298C" w:rsidP="00744087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5" name="Slika 15" descr="D:\Users\akapler\AppData\Local\Microsoft\Windows\Temporary Internet Files\Content.Word\IMG_5564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apler\AppData\Local\Microsoft\Windows\Temporary Internet Files\Content.Word\IMG_5564 (Medium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1D" w:rsidRDefault="00AA441D" w:rsidP="00744087">
      <w:pPr>
        <w:jc w:val="both"/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502"/>
      </w:tblGrid>
      <w:tr w:rsidR="00C3726E" w:rsidTr="008C5D77">
        <w:trPr>
          <w:trHeight w:val="4969"/>
        </w:trPr>
        <w:tc>
          <w:tcPr>
            <w:tcW w:w="4786" w:type="dxa"/>
          </w:tcPr>
          <w:p w:rsidR="00C3726E" w:rsidRDefault="00C3726E" w:rsidP="00744087">
            <w:pPr>
              <w:jc w:val="both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99FED8C" wp14:editId="37690706">
                  <wp:extent cx="2858329" cy="1952063"/>
                  <wp:effectExtent l="0" t="4127" r="0" b="0"/>
                  <wp:docPr id="6" name="Slika 6" descr="D:\Users\akapler\AppData\Local\Microsoft\Windows\Temporary Internet Files\Content.Word\IMG_5544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akapler\AppData\Local\Microsoft\Windows\Temporary Internet Files\Content.Word\IMG_5544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74099" cy="196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2" w:type="dxa"/>
          </w:tcPr>
          <w:p w:rsidR="00C3726E" w:rsidRDefault="00A83432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33F51FC" wp14:editId="3F392476">
                  <wp:extent cx="2830460" cy="1910530"/>
                  <wp:effectExtent l="2858" t="0" r="0" b="0"/>
                  <wp:docPr id="8" name="Slika 8" descr="D:\Users\akapler\AppData\Local\Microsoft\Windows\Temporary Internet Files\Content.Word\IMG_5547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akapler\AppData\Local\Microsoft\Windows\Temporary Internet Files\Content.Word\IMG_5547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56907" cy="192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6E" w:rsidTr="008C5D77">
        <w:trPr>
          <w:trHeight w:val="515"/>
        </w:trPr>
        <w:tc>
          <w:tcPr>
            <w:tcW w:w="4786" w:type="dxa"/>
          </w:tcPr>
          <w:p w:rsidR="00C3726E" w:rsidRDefault="005311F3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E389CA2" wp14:editId="2CDDBD8E">
                  <wp:extent cx="2876550" cy="2171700"/>
                  <wp:effectExtent l="0" t="0" r="0" b="0"/>
                  <wp:docPr id="7" name="Slika 7" descr="D:\Users\akapler\AppData\Local\Microsoft\Windows\Temporary Internet Files\Content.Word\IMG_5546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akapler\AppData\Local\Microsoft\Windows\Temporary Internet Files\Content.Word\IMG_5546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40" cy="21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C3726E" w:rsidRDefault="008C5D77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1BDCE18" wp14:editId="799862EE">
                  <wp:extent cx="2657475" cy="2171700"/>
                  <wp:effectExtent l="0" t="0" r="9525" b="0"/>
                  <wp:docPr id="9" name="Slika 9" descr="D:\Users\akapler\AppData\Local\Microsoft\Windows\Temporary Internet Files\Content.Word\IMG_5548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akapler\AppData\Local\Microsoft\Windows\Temporary Internet Files\Content.Word\IMG_5548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6E" w:rsidTr="008C5D77">
        <w:trPr>
          <w:trHeight w:val="515"/>
        </w:trPr>
        <w:tc>
          <w:tcPr>
            <w:tcW w:w="4786" w:type="dxa"/>
          </w:tcPr>
          <w:p w:rsidR="00C3726E" w:rsidRDefault="005B44B8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670016" cy="2060657"/>
                  <wp:effectExtent l="0" t="318" r="0" b="0"/>
                  <wp:docPr id="11" name="Slika 11" descr="D:\Users\akapler\AppData\Local\Microsoft\Windows\Temporary Internet Files\Content.Word\IMG_5550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akapler\AppData\Local\Microsoft\Windows\Temporary Internet Files\Content.Word\IMG_5550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7873" cy="20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C3726E" w:rsidRDefault="00056C7B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637800" cy="2114550"/>
                  <wp:effectExtent l="0" t="5080" r="5080" b="5080"/>
                  <wp:docPr id="12" name="Slika 12" descr="D:\Users\akapler\AppData\Local\Microsoft\Windows\Temporary Internet Files\Content.Word\IMG_5554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akapler\AppData\Local\Microsoft\Windows\Temporary Internet Files\Content.Word\IMG_5554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48973" cy="212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6E" w:rsidRDefault="00C3726E" w:rsidP="00744087">
      <w:pPr>
        <w:jc w:val="both"/>
      </w:pPr>
    </w:p>
    <w:p w:rsidR="00F60157" w:rsidRDefault="00F60157" w:rsidP="00744087">
      <w:pPr>
        <w:jc w:val="both"/>
      </w:pPr>
    </w:p>
    <w:p w:rsidR="00580AF9" w:rsidRDefault="00580AF9" w:rsidP="00744087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47"/>
        <w:gridCol w:w="4541"/>
      </w:tblGrid>
      <w:tr w:rsidR="00F9180C" w:rsidTr="00F9180C">
        <w:tc>
          <w:tcPr>
            <w:tcW w:w="4606" w:type="dxa"/>
          </w:tcPr>
          <w:p w:rsidR="00F9180C" w:rsidRDefault="000D056A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24175" cy="2295525"/>
                  <wp:effectExtent l="0" t="0" r="9525" b="9525"/>
                  <wp:docPr id="13" name="Slika 13" descr="D:\Users\akapler\AppData\Local\Microsoft\Windows\Temporary Internet Files\Content.Word\IMG_5555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akapler\AppData\Local\Microsoft\Windows\Temporary Internet Files\Content.Word\IMG_5555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9180C" w:rsidRDefault="004E675B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2343150"/>
                  <wp:effectExtent l="0" t="0" r="0" b="0"/>
                  <wp:docPr id="16" name="Slika 16" descr="D:\Users\akapler\AppData\Local\Microsoft\Windows\Temporary Internet Files\Content.Word\IMG_5559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kapler\AppData\Local\Microsoft\Windows\Temporary Internet Files\Content.Word\IMG_5559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98" cy="234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0C" w:rsidTr="00F9180C">
        <w:tc>
          <w:tcPr>
            <w:tcW w:w="4606" w:type="dxa"/>
          </w:tcPr>
          <w:p w:rsidR="00F9180C" w:rsidRDefault="008B4B69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24175" cy="2381250"/>
                  <wp:effectExtent l="0" t="0" r="9525" b="0"/>
                  <wp:docPr id="17" name="Slika 17" descr="D:\Users\akapler\AppData\Local\Microsoft\Windows\Temporary Internet Files\Content.Word\IMG_5566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akapler\AppData\Local\Microsoft\Windows\Temporary Internet Files\Content.Word\IMG_5566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9180C" w:rsidRDefault="0054237D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2725" cy="2381250"/>
                  <wp:effectExtent l="0" t="0" r="9525" b="0"/>
                  <wp:docPr id="18" name="Slika 18" descr="D:\Users\akapler\AppData\Local\Microsoft\Windows\Temporary Internet Files\Content.Word\IMG_5571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akapler\AppData\Local\Microsoft\Windows\Temporary Internet Files\Content.Word\IMG_5571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0C" w:rsidTr="00F9180C">
        <w:tc>
          <w:tcPr>
            <w:tcW w:w="4606" w:type="dxa"/>
          </w:tcPr>
          <w:p w:rsidR="00F9180C" w:rsidRDefault="00CD1B04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4650" cy="2295525"/>
                  <wp:effectExtent l="0" t="0" r="0" b="9525"/>
                  <wp:docPr id="19" name="Slika 19" descr="D:\Users\akapler\AppData\Local\Microsoft\Windows\Temporary Internet Files\Content.Word\IMG_5572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akapler\AppData\Local\Microsoft\Windows\Temporary Internet Files\Content.Word\IMG_5572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9180C" w:rsidRDefault="00580AF9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00350" cy="2295525"/>
                  <wp:effectExtent l="0" t="0" r="0" b="9525"/>
                  <wp:docPr id="20" name="Slika 20" descr="D:\Users\akapler\AppData\Local\Microsoft\Windows\Temporary Internet Files\Content.Word\IMG_5576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akapler\AppData\Local\Microsoft\Windows\Temporary Internet Files\Content.Word\IMG_5576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44" cy="22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80C" w:rsidRDefault="00F9180C" w:rsidP="00744087">
      <w:pPr>
        <w:jc w:val="both"/>
      </w:pPr>
    </w:p>
    <w:p w:rsidR="00580AF9" w:rsidRDefault="00580AF9" w:rsidP="00744087">
      <w:pPr>
        <w:jc w:val="both"/>
      </w:pPr>
    </w:p>
    <w:p w:rsidR="00580AF9" w:rsidRDefault="00580AF9" w:rsidP="00744087">
      <w:pPr>
        <w:jc w:val="both"/>
      </w:pPr>
    </w:p>
    <w:p w:rsidR="00F60157" w:rsidRDefault="00F60157" w:rsidP="00744087">
      <w:pPr>
        <w:jc w:val="both"/>
      </w:pPr>
      <w:r>
        <w:lastRenderedPageBreak/>
        <w:t>Na željo strokovnih delavcev in učencev prve triade smo naslednji dan (četrtek, 26. 4. 2018) pripravljen program predstavili še njim. Tudi oni so z navdušenjem spremljali sošolce in jim v zahvalo za njihov trud poklonili močan aplavz</w:t>
      </w:r>
      <w:r w:rsidR="000F2344">
        <w:t>. Prvošolci pa so celo nastopajočim (bilo jih je več kot dan prej) podarili sladke pozornosti.</w:t>
      </w:r>
    </w:p>
    <w:p w:rsidR="007D35D0" w:rsidRDefault="007D35D0" w:rsidP="00744087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55"/>
        <w:gridCol w:w="4533"/>
      </w:tblGrid>
      <w:tr w:rsidR="0031614B" w:rsidTr="0031614B">
        <w:tc>
          <w:tcPr>
            <w:tcW w:w="4606" w:type="dxa"/>
          </w:tcPr>
          <w:p w:rsidR="0031614B" w:rsidRDefault="0031614B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19400" cy="2695575"/>
                  <wp:effectExtent l="0" t="0" r="0" b="9525"/>
                  <wp:docPr id="21" name="Slika 21" descr="D:\Users\akapler\AppData\Local\Microsoft\Windows\Temporary Internet Files\Content.Word\IMG_5586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akapler\AppData\Local\Microsoft\Windows\Temporary Internet Files\Content.Word\IMG_5586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1614B" w:rsidRDefault="00301F3F" w:rsidP="0074408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81300" cy="2695575"/>
                  <wp:effectExtent l="0" t="0" r="0" b="9525"/>
                  <wp:docPr id="22" name="Slika 22" descr="D:\Users\akapler\AppData\Local\Microsoft\Windows\Temporary Internet Files\Content.Word\IMG_5589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akapler\AppData\Local\Microsoft\Windows\Temporary Internet Files\Content.Word\IMG_5589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46" cy="269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3F" w:rsidTr="0031614B">
        <w:tc>
          <w:tcPr>
            <w:tcW w:w="4606" w:type="dxa"/>
          </w:tcPr>
          <w:p w:rsidR="00301F3F" w:rsidRDefault="00E90DBD" w:rsidP="0074408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4175" cy="2305050"/>
                  <wp:effectExtent l="0" t="0" r="0" b="0"/>
                  <wp:docPr id="23" name="Slika 23" descr="D:\Users\akapler\AppData\Local\Microsoft\Windows\Temporary Internet Files\Content.Word\IMG_5601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akapler\AppData\Local\Microsoft\Windows\Temporary Internet Files\Content.Word\IMG_5601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38" cy="23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01F3F" w:rsidRDefault="007D35D0" w:rsidP="0074408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1300" cy="2305050"/>
                  <wp:effectExtent l="0" t="0" r="0" b="0"/>
                  <wp:docPr id="24" name="Slika 24" descr="D:\Users\akapler\AppData\Local\Microsoft\Windows\Temporary Internet Files\Content.Word\IMG_5616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akapler\AppData\Local\Microsoft\Windows\Temporary Internet Files\Content.Word\IMG_5616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59" cy="230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344" w:rsidRDefault="000F2344" w:rsidP="00744087">
      <w:pPr>
        <w:jc w:val="both"/>
      </w:pPr>
    </w:p>
    <w:p w:rsidR="000F2344" w:rsidRDefault="000F2344" w:rsidP="00744087">
      <w:pPr>
        <w:jc w:val="both"/>
      </w:pPr>
    </w:p>
    <w:p w:rsidR="00744087" w:rsidRDefault="00744087" w:rsidP="00744087">
      <w:pPr>
        <w:jc w:val="both"/>
      </w:pPr>
      <w:r>
        <w:t xml:space="preserve">V ekipi za pripravo svetovnega dneva Romov smo </w:t>
      </w:r>
      <w:r w:rsidR="000F2344">
        <w:t>bili: Anica Tramte, Jan Cerle, Alenka Hrastar, Darinka Petrina</w:t>
      </w:r>
      <w:r>
        <w:t>, Mitja Novak  in Anemari Kapler.</w:t>
      </w:r>
    </w:p>
    <w:p w:rsidR="00D0369F" w:rsidRDefault="000F2344">
      <w:r>
        <w:t>Zapisala: Anemari Kapler</w:t>
      </w:r>
    </w:p>
    <w:p w:rsidR="000F2344" w:rsidRDefault="000F2344">
      <w:r>
        <w:t>Foto: Jan Cerle</w:t>
      </w:r>
    </w:p>
    <w:sectPr w:rsidR="000F2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B6"/>
    <w:rsid w:val="00050E07"/>
    <w:rsid w:val="000536BA"/>
    <w:rsid w:val="00056C7B"/>
    <w:rsid w:val="00074ABF"/>
    <w:rsid w:val="00075179"/>
    <w:rsid w:val="000D056A"/>
    <w:rsid w:val="000F2344"/>
    <w:rsid w:val="000F3E9E"/>
    <w:rsid w:val="001451C8"/>
    <w:rsid w:val="001E37A7"/>
    <w:rsid w:val="002D6883"/>
    <w:rsid w:val="002E183F"/>
    <w:rsid w:val="00301F3F"/>
    <w:rsid w:val="0031614B"/>
    <w:rsid w:val="00351465"/>
    <w:rsid w:val="00390E38"/>
    <w:rsid w:val="00397122"/>
    <w:rsid w:val="004161E5"/>
    <w:rsid w:val="004456E8"/>
    <w:rsid w:val="00464475"/>
    <w:rsid w:val="004E675B"/>
    <w:rsid w:val="005311F3"/>
    <w:rsid w:val="0054237D"/>
    <w:rsid w:val="00580AF9"/>
    <w:rsid w:val="005A298C"/>
    <w:rsid w:val="005B44B8"/>
    <w:rsid w:val="006E2636"/>
    <w:rsid w:val="0072203F"/>
    <w:rsid w:val="00744087"/>
    <w:rsid w:val="007D35D0"/>
    <w:rsid w:val="008656B6"/>
    <w:rsid w:val="008B01ED"/>
    <w:rsid w:val="008B4B69"/>
    <w:rsid w:val="008C5D77"/>
    <w:rsid w:val="0097700E"/>
    <w:rsid w:val="00981394"/>
    <w:rsid w:val="00992CF3"/>
    <w:rsid w:val="009D2010"/>
    <w:rsid w:val="009D4331"/>
    <w:rsid w:val="00A665ED"/>
    <w:rsid w:val="00A83432"/>
    <w:rsid w:val="00AA441D"/>
    <w:rsid w:val="00AB2CCB"/>
    <w:rsid w:val="00BA01F6"/>
    <w:rsid w:val="00C3726E"/>
    <w:rsid w:val="00CD1B04"/>
    <w:rsid w:val="00D0369F"/>
    <w:rsid w:val="00D4537D"/>
    <w:rsid w:val="00D914E6"/>
    <w:rsid w:val="00E90DBD"/>
    <w:rsid w:val="00E9531B"/>
    <w:rsid w:val="00F60157"/>
    <w:rsid w:val="00F9180C"/>
    <w:rsid w:val="00FE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44087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2CCB"/>
    <w:rPr>
      <w:rFonts w:ascii="Tahoma" w:eastAsiaTheme="minorEastAsia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39"/>
    <w:rsid w:val="00C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44087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2CCB"/>
    <w:rPr>
      <w:rFonts w:ascii="Tahoma" w:eastAsiaTheme="minorEastAsia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39"/>
    <w:rsid w:val="00C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6694CBE6</Template>
  <TotalTime>416</TotalTime>
  <Pages>6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Anemari Kapler</dc:creator>
  <cp:keywords/>
  <dc:description/>
  <cp:lastModifiedBy>Anemari Kapler</cp:lastModifiedBy>
  <cp:revision>44</cp:revision>
  <dcterms:created xsi:type="dcterms:W3CDTF">2018-05-07T05:15:00Z</dcterms:created>
  <dcterms:modified xsi:type="dcterms:W3CDTF">2018-05-14T11:58:00Z</dcterms:modified>
</cp:coreProperties>
</file>