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B20" w:rsidRDefault="00891B20">
      <w:r w:rsidRPr="00891B20">
        <w:rPr>
          <w:rFonts w:ascii="Comic Sans MS" w:hAnsi="Comic Sans MS"/>
          <w:b/>
          <w:sz w:val="32"/>
          <w:szCs w:val="32"/>
        </w:rPr>
        <w:t>ZIMSKO DRUŽENJE 3.A IN 7.B</w:t>
      </w:r>
      <w:bookmarkStart w:id="0" w:name="_GoBack"/>
      <w:bookmarkEnd w:id="0"/>
    </w:p>
    <w:p w:rsidR="00891B20" w:rsidRDefault="00F73C11">
      <w:r w:rsidRPr="00F73C11">
        <w:rPr>
          <w:noProof/>
          <w:lang w:eastAsia="sl-SI"/>
        </w:rPr>
        <w:drawing>
          <wp:inline distT="0" distB="0" distL="0" distR="0">
            <wp:extent cx="4562475" cy="3421856"/>
            <wp:effectExtent l="0" t="0" r="0" b="7620"/>
            <wp:docPr id="5" name="Slika 5" descr="\\212.235.218.175\ucitelji\phaler\Desktop\zimsko druženje 3.a - 7.b\IMG_20180222_10300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12.235.218.175\ucitelji\phaler\Desktop\zimsko druženje 3.a - 7.b\IMG_20180222_103001 (Small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533" cy="342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11" w:rsidRDefault="00F73C11">
      <w:r w:rsidRPr="00F73C11">
        <w:rPr>
          <w:noProof/>
          <w:lang w:eastAsia="sl-SI"/>
        </w:rPr>
        <w:drawing>
          <wp:inline distT="0" distB="0" distL="0" distR="0">
            <wp:extent cx="2978944" cy="3971925"/>
            <wp:effectExtent l="0" t="0" r="0" b="0"/>
            <wp:docPr id="8" name="Slika 8" descr="\\212.235.218.175\ucitelji\phaler\Desktop\zimsko druženje 3.a - 7.b\IMG_20180222_104023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212.235.218.175\ucitelji\phaler\Desktop\zimsko druženje 3.a - 7.b\IMG_20180222_104023 (Small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84" cy="39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11" w:rsidRDefault="00F73C11">
      <w:r w:rsidRPr="00F73C11">
        <w:rPr>
          <w:noProof/>
          <w:lang w:eastAsia="sl-SI"/>
        </w:rPr>
        <w:lastRenderedPageBreak/>
        <w:drawing>
          <wp:inline distT="0" distB="0" distL="0" distR="0">
            <wp:extent cx="4820920" cy="3615690"/>
            <wp:effectExtent l="0" t="0" r="0" b="3810"/>
            <wp:docPr id="6" name="Slika 6" descr="\\212.235.218.175\ucitelji\phaler\Desktop\zimsko druženje 3.a - 7.b\IMG_20180222_10333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12.235.218.175\ucitelji\phaler\Desktop\zimsko druženje 3.a - 7.b\IMG_20180222_103336 (Small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20" w:rsidRDefault="00891B20"/>
    <w:p w:rsidR="00891B20" w:rsidRDefault="00F73C11">
      <w:r w:rsidRPr="00F73C11">
        <w:rPr>
          <w:noProof/>
          <w:lang w:eastAsia="sl-SI"/>
        </w:rPr>
        <w:drawing>
          <wp:inline distT="0" distB="0" distL="0" distR="0">
            <wp:extent cx="3542983" cy="4723977"/>
            <wp:effectExtent l="0" t="0" r="635" b="635"/>
            <wp:docPr id="9" name="Slika 9" descr="\\212.235.218.175\ucitelji\phaler\Desktop\zimsko druženje 3.a - 7.b\IMG_20180222_10413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212.235.218.175\ucitelji\phaler\Desktop\zimsko druženje 3.a - 7.b\IMG_20180222_104136 (Small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70" cy="47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11" w:rsidRDefault="00F73C11">
      <w:r w:rsidRPr="00F73C11">
        <w:rPr>
          <w:noProof/>
          <w:lang w:eastAsia="sl-SI"/>
        </w:rPr>
        <w:lastRenderedPageBreak/>
        <w:drawing>
          <wp:inline distT="0" distB="0" distL="0" distR="0">
            <wp:extent cx="3076575" cy="4102100"/>
            <wp:effectExtent l="0" t="0" r="9525" b="0"/>
            <wp:docPr id="7" name="Slika 7" descr="\\212.235.218.175\ucitelji\phaler\Desktop\zimsko druženje 3.a - 7.b\IMG_20180222_103953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12.235.218.175\ucitelji\phaler\Desktop\zimsko druženje 3.a - 7.b\IMG_20180222_103953 (Small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77" cy="411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11" w:rsidRDefault="00F73C11"/>
    <w:p w:rsidR="00F73C11" w:rsidRDefault="00F73C11">
      <w:r w:rsidRPr="00F73C11">
        <w:rPr>
          <w:noProof/>
          <w:lang w:eastAsia="sl-SI"/>
        </w:rPr>
        <w:drawing>
          <wp:inline distT="0" distB="0" distL="0" distR="0">
            <wp:extent cx="3206591" cy="4275455"/>
            <wp:effectExtent l="0" t="0" r="0" b="0"/>
            <wp:docPr id="10" name="Slika 10" descr="\\212.235.218.175\ucitelji\phaler\Desktop\zimsko druženje 3.a - 7.b\IMG_20180222_104443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212.235.218.175\ucitelji\phaler\Desktop\zimsko druženje 3.a - 7.b\IMG_20180222_104443 (Small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72" cy="428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11" w:rsidRDefault="00F73C11"/>
    <w:p w:rsidR="00F73C11" w:rsidRDefault="00F73C11">
      <w:r w:rsidRPr="00F73C11">
        <w:rPr>
          <w:noProof/>
          <w:lang w:eastAsia="sl-SI"/>
        </w:rPr>
        <w:drawing>
          <wp:inline distT="0" distB="0" distL="0" distR="0">
            <wp:extent cx="5120641" cy="3840480"/>
            <wp:effectExtent l="0" t="0" r="3810" b="7620"/>
            <wp:docPr id="11" name="Slika 11" descr="\\212.235.218.175\ucitelji\phaler\Desktop\zimsko druženje 3.a - 7.b\IMG_20180222_10455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212.235.218.175\ucitelji\phaler\Desktop\zimsko druženje 3.a - 7.b\IMG_20180222_104558 (Small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79" cy="384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11" w:rsidRDefault="00F73C11">
      <w:r w:rsidRPr="00F73C11">
        <w:rPr>
          <w:noProof/>
          <w:lang w:eastAsia="sl-SI"/>
        </w:rPr>
        <w:drawing>
          <wp:inline distT="0" distB="0" distL="0" distR="0">
            <wp:extent cx="3359785" cy="4479714"/>
            <wp:effectExtent l="0" t="0" r="0" b="0"/>
            <wp:docPr id="12" name="Slika 12" descr="\\212.235.218.175\ucitelji\phaler\Desktop\zimsko druženje 3.a - 7.b\IMG_20180222_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212.235.218.175\ucitelji\phaler\Desktop\zimsko druženje 3.a - 7.b\IMG_20180222_104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89" cy="448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11" w:rsidRDefault="00F73C11">
      <w:r w:rsidRPr="00F73C11"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Slika 13" descr="\\212.235.218.175\ucitelji\phaler\Desktop\zimsko druženje 3.a - 7.b\IMG_20180222_10484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212.235.218.175\ucitelji\phaler\Desktop\zimsko druženje 3.a - 7.b\IMG_20180222_104842 (Small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11" w:rsidRDefault="00F73C11"/>
    <w:sectPr w:rsidR="00F73C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779"/>
    <w:rsid w:val="00547779"/>
    <w:rsid w:val="00891B20"/>
    <w:rsid w:val="00A35E1D"/>
    <w:rsid w:val="00F7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29F08-3DDF-4737-84AF-184241B66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64C8B1E-3D10-4F95-A0DC-65343D3BE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60FAC585</Template>
  <TotalTime>0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Patricija Haler</dc:creator>
  <cp:keywords/>
  <dc:description/>
  <cp:lastModifiedBy>Patricija Haler</cp:lastModifiedBy>
  <cp:revision>2</cp:revision>
  <dcterms:created xsi:type="dcterms:W3CDTF">2018-02-23T09:49:00Z</dcterms:created>
  <dcterms:modified xsi:type="dcterms:W3CDTF">2018-02-23T09:49:00Z</dcterms:modified>
</cp:coreProperties>
</file>