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977" w:rsidRDefault="003A5A17" w:rsidP="008C5977">
      <w:pPr>
        <w:pStyle w:val="Glava"/>
        <w:rPr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98431" wp14:editId="4EF1373F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dfzK+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3A5A17" w:rsidRDefault="00B60D54" w:rsidP="008C5977">
      <w:pPr>
        <w:pStyle w:val="Glava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»PRINESEM-</w:t>
      </w:r>
      <w:r w:rsidR="003A5A17" w:rsidRPr="00B60D54">
        <w:rPr>
          <w:b/>
          <w:sz w:val="28"/>
          <w:szCs w:val="28"/>
          <w:u w:val="single"/>
        </w:rPr>
        <w:t>ODNESEM«</w:t>
      </w:r>
    </w:p>
    <w:p w:rsidR="008C5977" w:rsidRDefault="008C5977" w:rsidP="008C5977">
      <w:pPr>
        <w:pStyle w:val="Glava"/>
        <w:rPr>
          <w:b/>
          <w:sz w:val="28"/>
          <w:szCs w:val="28"/>
          <w:u w:val="single"/>
        </w:rPr>
      </w:pPr>
    </w:p>
    <w:p w:rsidR="008C5977" w:rsidRPr="00B60D54" w:rsidRDefault="008C5977" w:rsidP="008C5977">
      <w:pPr>
        <w:pStyle w:val="Glava"/>
        <w:rPr>
          <w:b/>
          <w:sz w:val="28"/>
          <w:szCs w:val="28"/>
          <w:u w:val="single"/>
        </w:rPr>
      </w:pPr>
    </w:p>
    <w:p w:rsidR="003A5A17" w:rsidRPr="00B60D54" w:rsidRDefault="003A5A17" w:rsidP="00B60D54">
      <w:pPr>
        <w:jc w:val="both"/>
        <w:rPr>
          <w:sz w:val="24"/>
          <w:szCs w:val="24"/>
        </w:rPr>
      </w:pPr>
      <w:r w:rsidRPr="00B60D54">
        <w:rPr>
          <w:sz w:val="24"/>
          <w:szCs w:val="24"/>
        </w:rPr>
        <w:t>V tednu p</w:t>
      </w:r>
      <w:r w:rsidR="00B60D54" w:rsidRPr="00B60D54">
        <w:rPr>
          <w:sz w:val="24"/>
          <w:szCs w:val="24"/>
        </w:rPr>
        <w:t>red zimskimi počitnicami smo v V</w:t>
      </w:r>
      <w:r w:rsidRPr="00B60D54">
        <w:rPr>
          <w:sz w:val="24"/>
          <w:szCs w:val="24"/>
        </w:rPr>
        <w:t>rtcu Radovednež, na POŠ Bučka in na matični šoli organizirali akcijo »Prinesem-odnesem«.</w:t>
      </w:r>
    </w:p>
    <w:p w:rsidR="00B60D54" w:rsidRPr="00B60D54" w:rsidRDefault="003A5A17" w:rsidP="00B60D54">
      <w:pPr>
        <w:jc w:val="both"/>
        <w:rPr>
          <w:sz w:val="24"/>
          <w:szCs w:val="24"/>
        </w:rPr>
      </w:pPr>
      <w:r w:rsidRPr="00B60D54">
        <w:rPr>
          <w:sz w:val="24"/>
          <w:szCs w:val="24"/>
        </w:rPr>
        <w:t xml:space="preserve">V vrtcu so si </w:t>
      </w:r>
      <w:r w:rsidR="00B77062" w:rsidRPr="00B60D54">
        <w:rPr>
          <w:sz w:val="24"/>
          <w:szCs w:val="24"/>
        </w:rPr>
        <w:t>v petek,</w:t>
      </w:r>
      <w:r w:rsidR="00B60D54" w:rsidRPr="00B60D54">
        <w:rPr>
          <w:sz w:val="24"/>
          <w:szCs w:val="24"/>
        </w:rPr>
        <w:t xml:space="preserve"> 17. 2. 2017, izmenjali igrače vsevedi in r</w:t>
      </w:r>
      <w:r w:rsidR="00B77062" w:rsidRPr="00B60D54">
        <w:rPr>
          <w:sz w:val="24"/>
          <w:szCs w:val="24"/>
        </w:rPr>
        <w:t>aziskovalci.</w:t>
      </w:r>
    </w:p>
    <w:p w:rsidR="00B50279" w:rsidRDefault="00B77062">
      <w:r>
        <w:rPr>
          <w:noProof/>
          <w:lang w:eastAsia="sl-SI"/>
        </w:rPr>
        <w:drawing>
          <wp:inline distT="0" distB="0" distL="0" distR="0">
            <wp:extent cx="2763956" cy="2073349"/>
            <wp:effectExtent l="0" t="0" r="0" b="3175"/>
            <wp:docPr id="10" name="Slika 10" descr="D:\Users\akapler\AppData\Local\Microsoft\Windows\Temporary Internet Files\Content.Word\DSC0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kapler\AppData\Local\Microsoft\Windows\Temporary Internet Files\Content.Word\DSC09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75" cy="20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79">
        <w:t xml:space="preserve">       </w:t>
      </w:r>
      <w:r w:rsidR="007A6B9F">
        <w:rPr>
          <w:noProof/>
          <w:lang w:eastAsia="sl-SI"/>
        </w:rPr>
        <w:drawing>
          <wp:inline distT="0" distB="0" distL="0" distR="0">
            <wp:extent cx="2763956" cy="2073348"/>
            <wp:effectExtent l="0" t="0" r="0" b="3175"/>
            <wp:docPr id="12" name="Slika 12" descr="D:\Users\akapler\AppData\Local\Microsoft\Windows\Temporary Internet Files\Content.Word\DSC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kapler\AppData\Local\Microsoft\Windows\Temporary Internet Files\Content.Word\DSC09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36" cy="20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81" w:rsidRDefault="008B48F1">
      <w:r>
        <w:rPr>
          <w:noProof/>
          <w:lang w:eastAsia="sl-SI"/>
        </w:rPr>
        <w:drawing>
          <wp:inline distT="0" distB="0" distL="0" distR="0">
            <wp:extent cx="2874293" cy="2156116"/>
            <wp:effectExtent l="0" t="0" r="2540" b="0"/>
            <wp:docPr id="11" name="Slika 11" descr="D:\Users\akapler\AppData\Local\Microsoft\Windows\Temporary Internet Files\Content.Word\DSC0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kapler\AppData\Local\Microsoft\Windows\Temporary Internet Files\Content.Word\DSC09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81" cy="21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279">
        <w:t xml:space="preserve">      </w:t>
      </w:r>
      <w:r w:rsidR="005B4991">
        <w:rPr>
          <w:noProof/>
          <w:lang w:eastAsia="sl-SI"/>
        </w:rPr>
        <w:drawing>
          <wp:inline distT="0" distB="0" distL="0" distR="0">
            <wp:extent cx="2678910" cy="2158410"/>
            <wp:effectExtent l="0" t="0" r="7620" b="0"/>
            <wp:docPr id="16" name="Slika 16" descr="D:\Users\akapler\AppData\Local\Microsoft\Windows\Temporary Internet Files\Content.Word\DSC0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kapler\AppData\Local\Microsoft\Windows\Temporary Internet Files\Content.Word\DSC09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15" cy="21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54" w:rsidRDefault="00B60D54"/>
    <w:p w:rsidR="009F0F81" w:rsidRPr="00B60D54" w:rsidRDefault="009F0F81" w:rsidP="00B60D54">
      <w:pPr>
        <w:jc w:val="both"/>
        <w:rPr>
          <w:sz w:val="24"/>
          <w:szCs w:val="24"/>
        </w:rPr>
      </w:pPr>
      <w:r w:rsidRPr="00B60D54">
        <w:rPr>
          <w:sz w:val="24"/>
          <w:szCs w:val="24"/>
        </w:rPr>
        <w:t>Na OŠ Frana Metelka Škocjan pa so se  od ponedeljka, 13.</w:t>
      </w:r>
      <w:r w:rsidR="00B60D54">
        <w:rPr>
          <w:sz w:val="24"/>
          <w:szCs w:val="24"/>
        </w:rPr>
        <w:t xml:space="preserve"> </w:t>
      </w:r>
      <w:r w:rsidRPr="00B60D54">
        <w:rPr>
          <w:sz w:val="24"/>
          <w:szCs w:val="24"/>
        </w:rPr>
        <w:t>2. 2017</w:t>
      </w:r>
      <w:r w:rsidR="00B60D54">
        <w:rPr>
          <w:sz w:val="24"/>
          <w:szCs w:val="24"/>
        </w:rPr>
        <w:t>,</w:t>
      </w:r>
      <w:r w:rsidRPr="00B60D54">
        <w:rPr>
          <w:sz w:val="24"/>
          <w:szCs w:val="24"/>
        </w:rPr>
        <w:t xml:space="preserve"> do srede, 15.</w:t>
      </w:r>
      <w:r w:rsidR="00B60D54">
        <w:rPr>
          <w:sz w:val="24"/>
          <w:szCs w:val="24"/>
        </w:rPr>
        <w:t xml:space="preserve"> </w:t>
      </w:r>
      <w:r w:rsidRPr="00B60D54">
        <w:rPr>
          <w:sz w:val="24"/>
          <w:szCs w:val="24"/>
        </w:rPr>
        <w:t>2. 2017</w:t>
      </w:r>
      <w:r w:rsidR="00B60D54">
        <w:rPr>
          <w:sz w:val="24"/>
          <w:szCs w:val="24"/>
        </w:rPr>
        <w:t>,</w:t>
      </w:r>
      <w:r w:rsidRPr="00B60D54">
        <w:rPr>
          <w:sz w:val="24"/>
          <w:szCs w:val="24"/>
        </w:rPr>
        <w:t xml:space="preserve"> zbirale različne igrače, knjige, šolske potrebščine, družabne igre … Vse to je moralo biti ohranjeno, čisto</w:t>
      </w:r>
      <w:r w:rsidR="00FD5888" w:rsidRPr="00B60D54">
        <w:rPr>
          <w:sz w:val="24"/>
          <w:szCs w:val="24"/>
        </w:rPr>
        <w:t xml:space="preserve">, celo, uporabno, delujoče … </w:t>
      </w:r>
      <w:r w:rsidR="00B60D54">
        <w:rPr>
          <w:sz w:val="24"/>
          <w:szCs w:val="24"/>
        </w:rPr>
        <w:t xml:space="preserve"> Za vsak prinesen predmet</w:t>
      </w:r>
      <w:r w:rsidR="003717F8" w:rsidRPr="00B60D54">
        <w:rPr>
          <w:sz w:val="24"/>
          <w:szCs w:val="24"/>
        </w:rPr>
        <w:t xml:space="preserve"> je učenec dobil kot potrdilo kartonček, lahko tudi več kartončkov, če je prinesel več predmetov</w:t>
      </w:r>
      <w:r w:rsidR="00B60D54">
        <w:rPr>
          <w:sz w:val="24"/>
          <w:szCs w:val="24"/>
        </w:rPr>
        <w:t>,</w:t>
      </w:r>
      <w:r w:rsidR="003717F8" w:rsidRPr="00B60D54">
        <w:rPr>
          <w:sz w:val="24"/>
          <w:szCs w:val="24"/>
        </w:rPr>
        <w:t xml:space="preserve"> za zamenjavo. </w:t>
      </w:r>
      <w:r w:rsidR="0022531B" w:rsidRPr="00B60D54">
        <w:rPr>
          <w:sz w:val="24"/>
          <w:szCs w:val="24"/>
        </w:rPr>
        <w:t>S temi kartončk</w:t>
      </w:r>
      <w:r w:rsidR="00B60D54">
        <w:rPr>
          <w:sz w:val="24"/>
          <w:szCs w:val="24"/>
        </w:rPr>
        <w:t>i so si učenci v času zamenjave</w:t>
      </w:r>
      <w:r w:rsidR="0022531B" w:rsidRPr="00B60D54">
        <w:rPr>
          <w:sz w:val="24"/>
          <w:szCs w:val="24"/>
        </w:rPr>
        <w:t xml:space="preserve"> lahko izbrali željen oz. </w:t>
      </w:r>
      <w:proofErr w:type="spellStart"/>
      <w:r w:rsidR="0022531B" w:rsidRPr="00B60D54">
        <w:rPr>
          <w:sz w:val="24"/>
          <w:szCs w:val="24"/>
        </w:rPr>
        <w:t>željene</w:t>
      </w:r>
      <w:proofErr w:type="spellEnd"/>
      <w:r w:rsidR="0022531B" w:rsidRPr="00B60D54">
        <w:rPr>
          <w:sz w:val="24"/>
          <w:szCs w:val="24"/>
        </w:rPr>
        <w:t xml:space="preserve"> predmete.</w:t>
      </w:r>
    </w:p>
    <w:p w:rsidR="0022531B" w:rsidRPr="00B60D54" w:rsidRDefault="0022531B" w:rsidP="00B60D54">
      <w:pPr>
        <w:jc w:val="both"/>
        <w:rPr>
          <w:sz w:val="24"/>
          <w:szCs w:val="24"/>
        </w:rPr>
      </w:pPr>
      <w:r w:rsidRPr="00B60D54">
        <w:rPr>
          <w:sz w:val="24"/>
          <w:szCs w:val="24"/>
        </w:rPr>
        <w:t>V sredo popoldne so učenke prost</w:t>
      </w:r>
      <w:r w:rsidR="00B60D54">
        <w:rPr>
          <w:sz w:val="24"/>
          <w:szCs w:val="24"/>
        </w:rPr>
        <w:t>ovoljke v sprostitvenem kotičku</w:t>
      </w:r>
      <w:r w:rsidRPr="00B60D54">
        <w:rPr>
          <w:sz w:val="24"/>
          <w:szCs w:val="24"/>
        </w:rPr>
        <w:t xml:space="preserve"> postavile vse zbrane predmete na ogled.</w:t>
      </w:r>
    </w:p>
    <w:p w:rsidR="00210632" w:rsidRDefault="00B50279" w:rsidP="00210632">
      <w:pPr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32AE1953" wp14:editId="5C0E4477">
            <wp:simplePos x="0" y="0"/>
            <wp:positionH relativeFrom="column">
              <wp:posOffset>109855</wp:posOffset>
            </wp:positionH>
            <wp:positionV relativeFrom="paragraph">
              <wp:posOffset>259080</wp:posOffset>
            </wp:positionV>
            <wp:extent cx="3223895" cy="4061460"/>
            <wp:effectExtent l="0" t="0" r="0" b="0"/>
            <wp:wrapTight wrapText="bothSides">
              <wp:wrapPolygon edited="0">
                <wp:start x="0" y="0"/>
                <wp:lineTo x="0" y="21478"/>
                <wp:lineTo x="21443" y="21478"/>
                <wp:lineTo x="21443" y="0"/>
                <wp:lineTo x="0" y="0"/>
              </wp:wrapPolygon>
            </wp:wrapTight>
            <wp:docPr id="18" name="Slika 18" descr="D:\Users\akapler\AppData\Local\Microsoft\Windows\Temporary Internet Files\Content.Word\mms_img18380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kapler\AppData\Local\Microsoft\Windows\Temporary Internet Files\Content.Word\mms_img183801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7" r="23741"/>
                    <a:stretch/>
                  </pic:blipFill>
                  <pic:spPr bwMode="auto">
                    <a:xfrm>
                      <a:off x="0" y="0"/>
                      <a:ext cx="322389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2A6575BA" wp14:editId="11623B03">
            <wp:simplePos x="0" y="0"/>
            <wp:positionH relativeFrom="column">
              <wp:posOffset>3841750</wp:posOffset>
            </wp:positionH>
            <wp:positionV relativeFrom="paragraph">
              <wp:posOffset>344170</wp:posOffset>
            </wp:positionV>
            <wp:extent cx="1995170" cy="2051685"/>
            <wp:effectExtent l="0" t="0" r="5080" b="5715"/>
            <wp:wrapTight wrapText="bothSides">
              <wp:wrapPolygon edited="0">
                <wp:start x="0" y="0"/>
                <wp:lineTo x="0" y="21460"/>
                <wp:lineTo x="21449" y="21460"/>
                <wp:lineTo x="21449" y="0"/>
                <wp:lineTo x="0" y="0"/>
              </wp:wrapPolygon>
            </wp:wrapTight>
            <wp:docPr id="20" name="Slika 20" descr="D:\Users\akapler\AppData\Local\Microsoft\Windows\Temporary Internet Files\Content.Word\mms_img1619579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kapler\AppData\Local\Microsoft\Windows\Temporary Internet Files\Content.Word\mms_img1619579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5" r="24595" b="8750"/>
                    <a:stretch/>
                  </pic:blipFill>
                  <pic:spPr bwMode="auto">
                    <a:xfrm>
                      <a:off x="0" y="0"/>
                      <a:ext cx="19951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632">
        <w:rPr>
          <w:sz w:val="24"/>
          <w:szCs w:val="24"/>
        </w:rPr>
        <w:t xml:space="preserve">       </w:t>
      </w:r>
    </w:p>
    <w:p w:rsidR="00D61B14" w:rsidRDefault="00210632" w:rsidP="0021063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</w:t>
      </w:r>
    </w:p>
    <w:p w:rsidR="00112231" w:rsidRPr="00B60D54" w:rsidRDefault="00B50279" w:rsidP="00B60D54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231B925C" wp14:editId="73CAA29E">
            <wp:simplePos x="0" y="0"/>
            <wp:positionH relativeFrom="column">
              <wp:posOffset>-635000</wp:posOffset>
            </wp:positionH>
            <wp:positionV relativeFrom="paragraph">
              <wp:posOffset>1971675</wp:posOffset>
            </wp:positionV>
            <wp:extent cx="3065145" cy="2338705"/>
            <wp:effectExtent l="0" t="0" r="1905" b="4445"/>
            <wp:wrapTight wrapText="bothSides">
              <wp:wrapPolygon edited="0">
                <wp:start x="0" y="0"/>
                <wp:lineTo x="0" y="21465"/>
                <wp:lineTo x="21479" y="21465"/>
                <wp:lineTo x="21479" y="0"/>
                <wp:lineTo x="0" y="0"/>
              </wp:wrapPolygon>
            </wp:wrapTight>
            <wp:docPr id="19" name="Slika 19" descr="D:\Users\akapler\AppData\Local\Microsoft\Windows\Temporary Internet Files\Content.Word\mms_img167987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kapler\AppData\Local\Microsoft\Windows\Temporary Internet Files\Content.Word\mms_img1679874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13"/>
                    <a:stretch/>
                  </pic:blipFill>
                  <pic:spPr bwMode="auto">
                    <a:xfrm>
                      <a:off x="0" y="0"/>
                      <a:ext cx="306514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mrea"/>
        <w:tblW w:w="9655" w:type="dxa"/>
        <w:tblLook w:val="04A0" w:firstRow="1" w:lastRow="0" w:firstColumn="1" w:lastColumn="0" w:noHBand="0" w:noVBand="1"/>
      </w:tblPr>
      <w:tblGrid>
        <w:gridCol w:w="5205"/>
        <w:gridCol w:w="4926"/>
      </w:tblGrid>
      <w:tr w:rsidR="00A500B2" w:rsidTr="00B50279">
        <w:trPr>
          <w:trHeight w:val="3370"/>
        </w:trPr>
        <w:tc>
          <w:tcPr>
            <w:tcW w:w="4789" w:type="dxa"/>
            <w:tcBorders>
              <w:top w:val="nil"/>
              <w:left w:val="nil"/>
              <w:bottom w:val="nil"/>
              <w:right w:val="nil"/>
            </w:tcBorders>
          </w:tcPr>
          <w:p w:rsidR="00A500B2" w:rsidRDefault="0024077C" w:rsidP="00672AE7">
            <w:r>
              <w:rPr>
                <w:noProof/>
                <w:lang w:eastAsia="sl-SI"/>
              </w:rPr>
              <w:drawing>
                <wp:anchor distT="0" distB="0" distL="114300" distR="114300" simplePos="0" relativeHeight="251679231" behindDoc="1" locked="0" layoutInCell="1" allowOverlap="1" wp14:anchorId="37B6605F" wp14:editId="6A9BFBBE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168910</wp:posOffset>
                  </wp:positionV>
                  <wp:extent cx="3168015" cy="3024505"/>
                  <wp:effectExtent l="0" t="0" r="0" b="4445"/>
                  <wp:wrapTight wrapText="bothSides">
                    <wp:wrapPolygon edited="0">
                      <wp:start x="0" y="0"/>
                      <wp:lineTo x="0" y="21496"/>
                      <wp:lineTo x="21431" y="21496"/>
                      <wp:lineTo x="21431" y="0"/>
                      <wp:lineTo x="0" y="0"/>
                    </wp:wrapPolygon>
                  </wp:wrapTight>
                  <wp:docPr id="23" name="Slika 23" descr="D:\Users\akapler\AppData\Local\Microsoft\Windows\Temporary Internet Files\Content.Word\IMG_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akapler\AppData\Local\Microsoft\Windows\Temporary Internet Files\Content.Word\IMG_38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372"/>
                          <a:stretch/>
                        </pic:blipFill>
                        <pic:spPr bwMode="auto">
                          <a:xfrm>
                            <a:off x="0" y="0"/>
                            <a:ext cx="3168015" cy="3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A500B2" w:rsidRDefault="0024077C">
            <w:r>
              <w:rPr>
                <w:noProof/>
                <w:lang w:eastAsia="sl-SI"/>
              </w:rPr>
              <w:drawing>
                <wp:anchor distT="0" distB="0" distL="114300" distR="114300" simplePos="0" relativeHeight="251680768" behindDoc="1" locked="0" layoutInCell="1" allowOverlap="1" wp14:anchorId="64DE2AC8" wp14:editId="3A1C28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403225</wp:posOffset>
                  </wp:positionV>
                  <wp:extent cx="2548890" cy="1753870"/>
                  <wp:effectExtent l="0" t="0" r="3810" b="0"/>
                  <wp:wrapTight wrapText="bothSides">
                    <wp:wrapPolygon edited="0">
                      <wp:start x="0" y="0"/>
                      <wp:lineTo x="0" y="21350"/>
                      <wp:lineTo x="21471" y="21350"/>
                      <wp:lineTo x="21471" y="0"/>
                      <wp:lineTo x="0" y="0"/>
                    </wp:wrapPolygon>
                  </wp:wrapTight>
                  <wp:docPr id="21" name="Slika 21" descr="D:\Users\akapler\AppData\Local\Microsoft\Windows\Temporary Internet Files\Content.Word\IMG_3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akapler\AppData\Local\Microsoft\Windows\Temporary Internet Files\Content.Word\IMG_3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89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9EC2A0" wp14:editId="449D62A5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2307590</wp:posOffset>
                      </wp:positionV>
                      <wp:extent cx="2838450" cy="1796415"/>
                      <wp:effectExtent l="0" t="0" r="0" b="0"/>
                      <wp:wrapNone/>
                      <wp:docPr id="30" name="Polje z besedilom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8450" cy="1796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72AE7" w:rsidRPr="0024077C" w:rsidRDefault="00672AE7">
                                  <w:r w:rsidRPr="0024077C">
                                    <w:rPr>
                                      <w:sz w:val="24"/>
                                      <w:szCs w:val="24"/>
                                    </w:rPr>
                                    <w:t>V četrtek, 16. 2. 2017, je pred poukom in po njem potekala zamenj</w:t>
                                  </w:r>
                                  <w:r w:rsidRPr="0024077C">
                                    <w:rPr>
                                      <w:sz w:val="24"/>
                                      <w:szCs w:val="24"/>
                                    </w:rPr>
                                    <w:t>ava predmetov. Zamenjali smo 307</w:t>
                                  </w:r>
                                  <w:r w:rsidRPr="0024077C">
                                    <w:rPr>
                                      <w:sz w:val="24"/>
                                      <w:szCs w:val="24"/>
                                    </w:rPr>
                                    <w:t xml:space="preserve"> predmetov, kajti toliko je bilo razdeljenih kartončkov. Učenci so bili nad zamenjanimi predmeti navdušeni. Učitelji v timu »Dobro dela dobro« pa zadovoljni, da smo učencem, ki so želeli sodelovati v akciji, polepšali dan 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30" o:spid="_x0000_s1026" type="#_x0000_t202" style="position:absolute;margin-left:-5.45pt;margin-top:181.7pt;width:223.5pt;height:14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" fillcolor="white [3201]" stroked="f" strokeweight=".5pt">
                      <v:textbox>
                        <w:txbxContent>
                          <w:p w:rsidR="00672AE7" w:rsidRPr="0024077C" w:rsidRDefault="00672AE7">
                            <w:r w:rsidRPr="0024077C">
                              <w:rPr>
                                <w:sz w:val="24"/>
                                <w:szCs w:val="24"/>
                              </w:rPr>
                              <w:t>V četrtek, 16. 2. 2017, je pred poukom in po njem potekala zamenj</w:t>
                            </w:r>
                            <w:r w:rsidRPr="0024077C">
                              <w:rPr>
                                <w:sz w:val="24"/>
                                <w:szCs w:val="24"/>
                              </w:rPr>
                              <w:t>ava predmetov. Zamenjali smo 307</w:t>
                            </w:r>
                            <w:r w:rsidRPr="0024077C">
                              <w:rPr>
                                <w:sz w:val="24"/>
                                <w:szCs w:val="24"/>
                              </w:rPr>
                              <w:t xml:space="preserve"> predmetov, kajti toliko je bilo razdeljenih kartončkov. Učenci so bili nad zamenjanimi predmeti navdušeni. Učitelji v timu »Dobro dela dobro« pa zadovoljni, da smo učencem, ki so želeli sodelovati v akciji, polepšali dan 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5155" w:rsidTr="00B50279">
        <w:trPr>
          <w:trHeight w:val="3392"/>
        </w:trPr>
        <w:tc>
          <w:tcPr>
            <w:tcW w:w="4789" w:type="dxa"/>
            <w:tcBorders>
              <w:top w:val="nil"/>
              <w:left w:val="nil"/>
              <w:bottom w:val="nil"/>
              <w:right w:val="nil"/>
            </w:tcBorders>
          </w:tcPr>
          <w:p w:rsidR="000A5155" w:rsidRDefault="0022594A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96629FE" wp14:editId="3F65E152">
                  <wp:extent cx="2668773" cy="2002885"/>
                  <wp:effectExtent l="0" t="0" r="0" b="0"/>
                  <wp:docPr id="25" name="Slika 25" descr="D:\Users\akapler\AppData\Local\Microsoft\Windows\Temporary Internet Files\Content.Word\IMG_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akapler\AppData\Local\Microsoft\Windows\Temporary Internet Files\Content.Word\IMG_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877" cy="201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0A5155" w:rsidRDefault="00A73673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81DDC8" wp14:editId="0B261714">
                  <wp:extent cx="2849525" cy="2138536"/>
                  <wp:effectExtent l="0" t="0" r="8255" b="0"/>
                  <wp:docPr id="28" name="Slika 28" descr="D:\Users\akapler\AppData\Local\Microsoft\Windows\Temporary Internet Files\Content.Word\IMG_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akapler\AppData\Local\Microsoft\Windows\Temporary Internet Files\Content.Word\IMG_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29" cy="213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673" w:rsidTr="00B50279">
        <w:trPr>
          <w:trHeight w:val="3392"/>
        </w:trPr>
        <w:tc>
          <w:tcPr>
            <w:tcW w:w="4789" w:type="dxa"/>
            <w:tcBorders>
              <w:top w:val="nil"/>
              <w:left w:val="nil"/>
              <w:bottom w:val="nil"/>
              <w:right w:val="nil"/>
            </w:tcBorders>
          </w:tcPr>
          <w:p w:rsidR="00A73673" w:rsidRDefault="00C11419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F501070" wp14:editId="4D937F0A">
                  <wp:extent cx="2668772" cy="2007589"/>
                  <wp:effectExtent l="0" t="0" r="0" b="0"/>
                  <wp:docPr id="29" name="Slika 29" descr="D:\Users\akapler\AppData\Local\Microsoft\Windows\Temporary Internet Files\Content.Word\IMG_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s\akapler\AppData\Local\Microsoft\Windows\Temporary Internet Files\Content.Word\IMG_38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4" t="18059" r="7628"/>
                          <a:stretch/>
                        </pic:blipFill>
                        <pic:spPr bwMode="auto">
                          <a:xfrm>
                            <a:off x="0" y="0"/>
                            <a:ext cx="2686587" cy="202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210632" w:rsidRDefault="00210632">
            <w:pPr>
              <w:rPr>
                <w:noProof/>
                <w:sz w:val="24"/>
                <w:szCs w:val="24"/>
                <w:lang w:eastAsia="sl-SI"/>
              </w:rPr>
            </w:pPr>
          </w:p>
          <w:p w:rsidR="00A73673" w:rsidRDefault="00210632">
            <w:pPr>
              <w:rPr>
                <w:noProof/>
                <w:lang w:eastAsia="sl-SI"/>
              </w:rPr>
            </w:pPr>
            <w:r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2E7D811E" wp14:editId="1FCF379D">
                  <wp:extent cx="2991012" cy="2002908"/>
                  <wp:effectExtent l="0" t="0" r="0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9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3" t="10824" r="5350"/>
                          <a:stretch/>
                        </pic:blipFill>
                        <pic:spPr bwMode="auto">
                          <a:xfrm>
                            <a:off x="0" y="0"/>
                            <a:ext cx="3005813" cy="201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0279" w:rsidRDefault="00B50279">
            <w:pPr>
              <w:rPr>
                <w:noProof/>
                <w:lang w:eastAsia="sl-SI"/>
              </w:rPr>
            </w:pPr>
          </w:p>
          <w:p w:rsidR="00B50279" w:rsidRDefault="00B50279">
            <w:pPr>
              <w:rPr>
                <w:noProof/>
                <w:lang w:eastAsia="sl-SI"/>
              </w:rPr>
            </w:pPr>
          </w:p>
        </w:tc>
      </w:tr>
    </w:tbl>
    <w:p w:rsidR="00A500B2" w:rsidRDefault="00210632" w:rsidP="00B50279">
      <w:r>
        <w:rPr>
          <w:noProof/>
          <w:lang w:eastAsia="sl-SI"/>
        </w:rPr>
        <w:drawing>
          <wp:inline distT="0" distB="0" distL="0" distR="0" wp14:anchorId="1B9286D9" wp14:editId="5F4C0314">
            <wp:extent cx="5986131" cy="3367199"/>
            <wp:effectExtent l="0" t="0" r="0" b="508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57" cy="33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77C" w:rsidRDefault="0024077C" w:rsidP="00B60D54">
      <w:pPr>
        <w:jc w:val="both"/>
        <w:rPr>
          <w:sz w:val="24"/>
          <w:szCs w:val="24"/>
        </w:rPr>
      </w:pPr>
    </w:p>
    <w:p w:rsidR="0024077C" w:rsidRDefault="0024077C" w:rsidP="00B60D54">
      <w:pPr>
        <w:jc w:val="both"/>
        <w:rPr>
          <w:sz w:val="24"/>
          <w:szCs w:val="24"/>
        </w:rPr>
      </w:pPr>
    </w:p>
    <w:p w:rsidR="00F9328B" w:rsidRPr="0024077C" w:rsidRDefault="00660FDA" w:rsidP="00B60D54">
      <w:pPr>
        <w:jc w:val="both"/>
        <w:rPr>
          <w:rFonts w:ascii="Candara" w:hAnsi="Candara"/>
          <w:sz w:val="24"/>
          <w:szCs w:val="24"/>
        </w:rPr>
      </w:pPr>
      <w:r w:rsidRPr="0024077C">
        <w:rPr>
          <w:sz w:val="24"/>
          <w:szCs w:val="24"/>
        </w:rPr>
        <w:t>Tudi na PO</w:t>
      </w:r>
      <w:r w:rsidR="002F6E8F" w:rsidRPr="0024077C">
        <w:rPr>
          <w:sz w:val="24"/>
          <w:szCs w:val="24"/>
        </w:rPr>
        <w:t>Š Bučka so iz</w:t>
      </w:r>
      <w:r w:rsidR="00A7771D" w:rsidRPr="0024077C">
        <w:rPr>
          <w:sz w:val="24"/>
          <w:szCs w:val="24"/>
        </w:rPr>
        <w:t>vedli</w:t>
      </w:r>
      <w:r w:rsidR="002F6E8F" w:rsidRPr="0024077C">
        <w:rPr>
          <w:sz w:val="24"/>
          <w:szCs w:val="24"/>
        </w:rPr>
        <w:t xml:space="preserve"> akcijo.</w:t>
      </w:r>
      <w:r w:rsidR="002F6E8F" w:rsidRPr="0024077C">
        <w:rPr>
          <w:rFonts w:ascii="Candara" w:hAnsi="Candara"/>
          <w:sz w:val="24"/>
          <w:szCs w:val="24"/>
        </w:rPr>
        <w:t xml:space="preserve"> Od 13. 2. 2017 do 17. 2. 2017 so organizirali zbiranje didaktičnih iger. Namen akcije je bil zbrati didaktične igre, ki jih učenci za domačo uporabo ne potrebujejo več, ter jih darovati šoli z namenom, da si bodo igrače izmenjevali med </w:t>
      </w:r>
      <w:r w:rsidR="0024077C" w:rsidRPr="0024077C"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 wp14:anchorId="51ABC064" wp14:editId="4500A826">
            <wp:simplePos x="0" y="0"/>
            <wp:positionH relativeFrom="column">
              <wp:posOffset>13970</wp:posOffset>
            </wp:positionH>
            <wp:positionV relativeFrom="paragraph">
              <wp:posOffset>56515</wp:posOffset>
            </wp:positionV>
            <wp:extent cx="3274695" cy="2658110"/>
            <wp:effectExtent l="0" t="0" r="1905" b="8890"/>
            <wp:wrapSquare wrapText="bothSides"/>
            <wp:docPr id="22" name="Slika 22" descr="C:\Users\skrnik\AppData\Local\Microsoft\Windows\Temporary Internet Files\Content.Word\20170228_110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C:\Users\skrnik\AppData\Local\Microsoft\Windows\Temporary Internet Files\Content.Word\20170228_1109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E8F" w:rsidRPr="0024077C">
        <w:rPr>
          <w:rFonts w:ascii="Candara" w:hAnsi="Candara"/>
          <w:sz w:val="24"/>
          <w:szCs w:val="24"/>
        </w:rPr>
        <w:t>seboj, za njih skrbeli</w:t>
      </w:r>
      <w:r w:rsidR="00A7771D" w:rsidRPr="0024077C">
        <w:rPr>
          <w:rFonts w:ascii="Candara" w:hAnsi="Candara"/>
          <w:sz w:val="24"/>
          <w:szCs w:val="24"/>
        </w:rPr>
        <w:t xml:space="preserve"> </w:t>
      </w:r>
      <w:r w:rsidR="002F6E8F" w:rsidRPr="0024077C">
        <w:rPr>
          <w:rFonts w:ascii="Candara" w:hAnsi="Candara"/>
          <w:sz w:val="24"/>
          <w:szCs w:val="24"/>
        </w:rPr>
        <w:t>… Zahvaljujemo se vsem učencem, ki so sodelovali v akciji in s tem prispevali k skupnemu dobro.</w:t>
      </w:r>
    </w:p>
    <w:p w:rsidR="00660FDA" w:rsidRDefault="00660FDA"/>
    <w:p w:rsidR="00B60D54" w:rsidRPr="0024077C" w:rsidRDefault="00B60D54">
      <w:pPr>
        <w:rPr>
          <w:sz w:val="24"/>
        </w:rPr>
      </w:pPr>
      <w:r w:rsidRPr="0024077C">
        <w:rPr>
          <w:sz w:val="24"/>
        </w:rPr>
        <w:t>Foto: Polona Jerele, Nuška Keglovič, Lidija Rožmarič in Urška Picek.</w:t>
      </w:r>
    </w:p>
    <w:p w:rsidR="00B60D54" w:rsidRPr="0024077C" w:rsidRDefault="00A7771D" w:rsidP="0024077C">
      <w:pPr>
        <w:jc w:val="right"/>
        <w:rPr>
          <w:sz w:val="24"/>
        </w:rPr>
      </w:pPr>
      <w:r w:rsidRPr="0024077C">
        <w:rPr>
          <w:sz w:val="24"/>
        </w:rPr>
        <w:lastRenderedPageBreak/>
        <w:t>Skupina</w:t>
      </w:r>
      <w:r w:rsidR="00B60D54" w:rsidRPr="0024077C">
        <w:rPr>
          <w:sz w:val="24"/>
        </w:rPr>
        <w:t xml:space="preserve"> »Dobro dela dobro«</w:t>
      </w:r>
    </w:p>
    <w:p w:rsidR="00112231" w:rsidRPr="0024077C" w:rsidRDefault="00A765AC" w:rsidP="0024077C">
      <w:pPr>
        <w:jc w:val="right"/>
        <w:rPr>
          <w:sz w:val="24"/>
        </w:rPr>
      </w:pPr>
      <w:r>
        <w:rPr>
          <w:sz w:val="24"/>
        </w:rPr>
        <w:t>Zbrala in</w:t>
      </w:r>
      <w:bookmarkStart w:id="0" w:name="_GoBack"/>
      <w:bookmarkEnd w:id="0"/>
      <w:r w:rsidR="00112231" w:rsidRPr="0024077C">
        <w:rPr>
          <w:sz w:val="24"/>
        </w:rPr>
        <w:t xml:space="preserve"> zapisala: Anemari Kapler</w:t>
      </w:r>
    </w:p>
    <w:sectPr w:rsidR="00112231" w:rsidRPr="00240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34F8E"/>
    <w:multiLevelType w:val="hybridMultilevel"/>
    <w:tmpl w:val="3B0CCB80"/>
    <w:lvl w:ilvl="0" w:tplc="610A4A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16552FE"/>
    <w:multiLevelType w:val="hybridMultilevel"/>
    <w:tmpl w:val="1EE496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407E7F"/>
    <w:multiLevelType w:val="hybridMultilevel"/>
    <w:tmpl w:val="BAF00804"/>
    <w:lvl w:ilvl="0" w:tplc="042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8C3F89"/>
    <w:multiLevelType w:val="hybridMultilevel"/>
    <w:tmpl w:val="BA387992"/>
    <w:lvl w:ilvl="0" w:tplc="BCEAF0C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80" w:hanging="360"/>
      </w:pPr>
    </w:lvl>
    <w:lvl w:ilvl="2" w:tplc="0424001B" w:tentative="1">
      <w:start w:val="1"/>
      <w:numFmt w:val="lowerRoman"/>
      <w:lvlText w:val="%3."/>
      <w:lvlJc w:val="right"/>
      <w:pPr>
        <w:ind w:left="2100" w:hanging="180"/>
      </w:pPr>
    </w:lvl>
    <w:lvl w:ilvl="3" w:tplc="0424000F" w:tentative="1">
      <w:start w:val="1"/>
      <w:numFmt w:val="decimal"/>
      <w:lvlText w:val="%4."/>
      <w:lvlJc w:val="left"/>
      <w:pPr>
        <w:ind w:left="2820" w:hanging="360"/>
      </w:pPr>
    </w:lvl>
    <w:lvl w:ilvl="4" w:tplc="04240019" w:tentative="1">
      <w:start w:val="1"/>
      <w:numFmt w:val="lowerLetter"/>
      <w:lvlText w:val="%5."/>
      <w:lvlJc w:val="left"/>
      <w:pPr>
        <w:ind w:left="3540" w:hanging="360"/>
      </w:pPr>
    </w:lvl>
    <w:lvl w:ilvl="5" w:tplc="0424001B" w:tentative="1">
      <w:start w:val="1"/>
      <w:numFmt w:val="lowerRoman"/>
      <w:lvlText w:val="%6."/>
      <w:lvlJc w:val="right"/>
      <w:pPr>
        <w:ind w:left="4260" w:hanging="180"/>
      </w:pPr>
    </w:lvl>
    <w:lvl w:ilvl="6" w:tplc="0424000F" w:tentative="1">
      <w:start w:val="1"/>
      <w:numFmt w:val="decimal"/>
      <w:lvlText w:val="%7."/>
      <w:lvlJc w:val="left"/>
      <w:pPr>
        <w:ind w:left="4980" w:hanging="360"/>
      </w:pPr>
    </w:lvl>
    <w:lvl w:ilvl="7" w:tplc="04240019" w:tentative="1">
      <w:start w:val="1"/>
      <w:numFmt w:val="lowerLetter"/>
      <w:lvlText w:val="%8."/>
      <w:lvlJc w:val="left"/>
      <w:pPr>
        <w:ind w:left="5700" w:hanging="360"/>
      </w:pPr>
    </w:lvl>
    <w:lvl w:ilvl="8" w:tplc="0424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D6D"/>
    <w:rsid w:val="000A5155"/>
    <w:rsid w:val="000D49E1"/>
    <w:rsid w:val="000F5ECB"/>
    <w:rsid w:val="00112231"/>
    <w:rsid w:val="00132E5B"/>
    <w:rsid w:val="001A7C59"/>
    <w:rsid w:val="00210632"/>
    <w:rsid w:val="0022531B"/>
    <w:rsid w:val="0022594A"/>
    <w:rsid w:val="0024077C"/>
    <w:rsid w:val="00280879"/>
    <w:rsid w:val="002F6E8F"/>
    <w:rsid w:val="00301761"/>
    <w:rsid w:val="00355D2F"/>
    <w:rsid w:val="003717F8"/>
    <w:rsid w:val="00382981"/>
    <w:rsid w:val="003A5A17"/>
    <w:rsid w:val="003F1BBF"/>
    <w:rsid w:val="004844C0"/>
    <w:rsid w:val="005803C8"/>
    <w:rsid w:val="005B4991"/>
    <w:rsid w:val="006339D1"/>
    <w:rsid w:val="00660FDA"/>
    <w:rsid w:val="00672AE7"/>
    <w:rsid w:val="006834AB"/>
    <w:rsid w:val="006A7F0C"/>
    <w:rsid w:val="006D5926"/>
    <w:rsid w:val="007A6B9F"/>
    <w:rsid w:val="007F0C2B"/>
    <w:rsid w:val="00824864"/>
    <w:rsid w:val="008B48F1"/>
    <w:rsid w:val="008C5977"/>
    <w:rsid w:val="009B7578"/>
    <w:rsid w:val="009F0F81"/>
    <w:rsid w:val="00A500B2"/>
    <w:rsid w:val="00A51C84"/>
    <w:rsid w:val="00A525D4"/>
    <w:rsid w:val="00A65D6D"/>
    <w:rsid w:val="00A73673"/>
    <w:rsid w:val="00A765AC"/>
    <w:rsid w:val="00A7771D"/>
    <w:rsid w:val="00B50279"/>
    <w:rsid w:val="00B50321"/>
    <w:rsid w:val="00B60D54"/>
    <w:rsid w:val="00B77062"/>
    <w:rsid w:val="00BC027E"/>
    <w:rsid w:val="00BC5980"/>
    <w:rsid w:val="00BE00D3"/>
    <w:rsid w:val="00BE4218"/>
    <w:rsid w:val="00BF0613"/>
    <w:rsid w:val="00C11419"/>
    <w:rsid w:val="00D61B14"/>
    <w:rsid w:val="00D821FB"/>
    <w:rsid w:val="00E74962"/>
    <w:rsid w:val="00F028B2"/>
    <w:rsid w:val="00F9328B"/>
    <w:rsid w:val="00FA3A3A"/>
    <w:rsid w:val="00FD5888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6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821F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D821F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8087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7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65D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821F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D821F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8087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7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8079D-0394-4018-9563-EAA84584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74D52CE8</Template>
  <TotalTime>4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 Rožmarič</dc:creator>
  <cp:lastModifiedBy>Anemari Kapler</cp:lastModifiedBy>
  <cp:revision>3</cp:revision>
  <cp:lastPrinted>2017-02-28T11:26:00Z</cp:lastPrinted>
  <dcterms:created xsi:type="dcterms:W3CDTF">2017-02-28T12:29:00Z</dcterms:created>
  <dcterms:modified xsi:type="dcterms:W3CDTF">2017-02-28T12:33:00Z</dcterms:modified>
</cp:coreProperties>
</file>