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FA4" w:rsidRDefault="00AC0461" w:rsidP="00AC0461">
      <w:r>
        <w:rPr>
          <w:rFonts w:eastAsia="Times New Roman"/>
          <w:noProof/>
          <w:lang w:eastAsia="sl-SI"/>
        </w:rPr>
        <w:drawing>
          <wp:inline distT="0" distB="0" distL="0" distR="0">
            <wp:extent cx="5760720" cy="4327080"/>
            <wp:effectExtent l="0" t="0" r="0" b="0"/>
            <wp:docPr id="1" name="Slika 1" descr="cid:38EB401A-CCBF-4419-90B0-B1E82C47BEE1@os-skocjan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F473D0-A101-4522-A099-60AB0B538051" descr="cid:38EB401A-CCBF-4419-90B0-B1E82C47BEE1@os-skocjan.si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61" w:rsidRDefault="00AC0461" w:rsidP="00AC0461">
      <w:r>
        <w:rPr>
          <w:rFonts w:eastAsia="Times New Roman"/>
          <w:noProof/>
          <w:lang w:eastAsia="sl-SI"/>
        </w:rPr>
        <w:drawing>
          <wp:inline distT="0" distB="0" distL="0" distR="0">
            <wp:extent cx="5760720" cy="4327080"/>
            <wp:effectExtent l="0" t="0" r="0" b="0"/>
            <wp:docPr id="2" name="Slika 2" descr="cid:C8FB9B90-F670-4C1C-BE62-42DF4C0A35FF@os-skocjan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480972-9AEF-421D-B69D-B7BD1F46B205" descr="cid:C8FB9B90-F670-4C1C-BE62-42DF4C0A35FF@os-skocjan.si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61" w:rsidRDefault="00AC0461" w:rsidP="00AC0461">
      <w:r>
        <w:rPr>
          <w:rFonts w:eastAsia="Times New Roman"/>
          <w:noProof/>
          <w:lang w:eastAsia="sl-SI"/>
        </w:rPr>
        <w:lastRenderedPageBreak/>
        <w:drawing>
          <wp:inline distT="0" distB="0" distL="0" distR="0">
            <wp:extent cx="5760720" cy="4327080"/>
            <wp:effectExtent l="0" t="0" r="0" b="0"/>
            <wp:docPr id="3" name="Slika 3" descr="cid:C8266E89-489B-43E3-BD88-DF6EAF4668B8@os-skocjan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D5B070-8BD5-4A45-8574-DE5C65C80386" descr="cid:C8266E89-489B-43E3-BD88-DF6EAF4668B8@os-skocjan.si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61" w:rsidRDefault="00AC0461" w:rsidP="00AC0461">
      <w:r>
        <w:rPr>
          <w:rFonts w:eastAsia="Times New Roman"/>
          <w:noProof/>
          <w:lang w:eastAsia="sl-SI"/>
        </w:rPr>
        <w:drawing>
          <wp:inline distT="0" distB="0" distL="0" distR="0">
            <wp:extent cx="5760720" cy="4327080"/>
            <wp:effectExtent l="0" t="0" r="0" b="0"/>
            <wp:docPr id="4" name="Slika 4" descr="cid:F43ECAF3-3443-4F2B-B097-1CF46699DC3E@os-skocjan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93DE7B-BDBD-4A50-9CD2-CC0BF8A8619F" descr="cid:F43ECAF3-3443-4F2B-B097-1CF46699DC3E@os-skocjan.si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61" w:rsidRDefault="00AC0461" w:rsidP="00AC0461">
      <w:r>
        <w:rPr>
          <w:rFonts w:eastAsia="Times New Roman"/>
          <w:noProof/>
          <w:lang w:eastAsia="sl-SI"/>
        </w:rPr>
        <w:lastRenderedPageBreak/>
        <w:drawing>
          <wp:inline distT="0" distB="0" distL="0" distR="0">
            <wp:extent cx="5760720" cy="4327080"/>
            <wp:effectExtent l="0" t="0" r="0" b="0"/>
            <wp:docPr id="5" name="Slika 5" descr="cid:CF42CA08-E0AA-4D85-B838-C661ABF29DDC@os-skocjan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A187FC-F6C1-4B4C-A45D-767D38721E89" descr="cid:CF42CA08-E0AA-4D85-B838-C661ABF29DDC@os-skocjan.si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61" w:rsidRDefault="00AC0461" w:rsidP="00AC0461">
      <w:r>
        <w:rPr>
          <w:rFonts w:eastAsia="Times New Roman"/>
          <w:noProof/>
          <w:lang w:eastAsia="sl-SI"/>
        </w:rPr>
        <w:drawing>
          <wp:inline distT="0" distB="0" distL="0" distR="0">
            <wp:extent cx="5760720" cy="4327080"/>
            <wp:effectExtent l="0" t="0" r="0" b="0"/>
            <wp:docPr id="8" name="Slika 8" descr="cid:B49E9839-D932-4AF5-9622-4E960767FB03@os-skocjan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19D41D-45F0-46FB-8CA0-7F6C6C5336D8" descr="cid:B49E9839-D932-4AF5-9622-4E960767FB03@os-skocjan.si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61" w:rsidRDefault="00AC0461" w:rsidP="00AC0461">
      <w:r>
        <w:rPr>
          <w:rFonts w:eastAsia="Times New Roman"/>
          <w:noProof/>
          <w:lang w:eastAsia="sl-SI"/>
        </w:rPr>
        <w:lastRenderedPageBreak/>
        <w:drawing>
          <wp:inline distT="0" distB="0" distL="0" distR="0">
            <wp:extent cx="4616404" cy="3297168"/>
            <wp:effectExtent l="0" t="7302" r="6032" b="6033"/>
            <wp:docPr id="6" name="Slika 6" descr="cid:82F62AE5-BC23-4F22-90B5-ED3C36419D16@os-skocjan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557647-37FD-478F-9772-CE08731C924D" descr="cid:82F62AE5-BC23-4F22-90B5-ED3C36419D16@os-skocjan.si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4296" cy="33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61" w:rsidRDefault="00AC0461" w:rsidP="00AC0461">
      <w:r>
        <w:rPr>
          <w:rFonts w:eastAsia="Times New Roman"/>
          <w:noProof/>
          <w:lang w:eastAsia="sl-SI"/>
        </w:rPr>
        <w:drawing>
          <wp:inline distT="0" distB="0" distL="0" distR="0">
            <wp:extent cx="3978910" cy="3258480"/>
            <wp:effectExtent l="0" t="1588" r="953" b="952"/>
            <wp:docPr id="7" name="Slika 7" descr="cid:1E8AF896-ED16-456B-BC3E-50DA45822986@os-skocjan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833DE1-3599-4761-AF68-7E71E336C228" descr="cid:1E8AF896-ED16-456B-BC3E-50DA45822986@os-skocjan.si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5800" cy="326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61" w:rsidRPr="00AC0461" w:rsidRDefault="00AC0461" w:rsidP="00AC0461">
      <w:bookmarkStart w:id="0" w:name="_GoBack"/>
      <w:bookmarkEnd w:id="0"/>
    </w:p>
    <w:sectPr w:rsidR="00AC0461" w:rsidRPr="00AC04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461"/>
    <w:rsid w:val="00110FA4"/>
    <w:rsid w:val="00AC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1F4829-7809-4C9C-9813-EAE0B40BA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CF42CA08-E0AA-4D85-B838-C661ABF29DDC@os-skocjan.si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C8FB9B90-F670-4C1C-BE62-42DF4C0A35FF@os-skocjan.si" TargetMode="External"/><Relationship Id="rId12" Type="http://schemas.openxmlformats.org/officeDocument/2006/relationships/image" Target="media/image5.jpeg"/><Relationship Id="rId17" Type="http://schemas.openxmlformats.org/officeDocument/2006/relationships/image" Target="cid:82F62AE5-BC23-4F22-90B5-ED3C36419D16@os-skocjan.si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F43ECAF3-3443-4F2B-B097-1CF46699DC3E@os-skocjan.si" TargetMode="External"/><Relationship Id="rId5" Type="http://schemas.openxmlformats.org/officeDocument/2006/relationships/image" Target="cid:38EB401A-CCBF-4419-90B0-B1E82C47BEE1@os-skocjan.si" TargetMode="External"/><Relationship Id="rId15" Type="http://schemas.openxmlformats.org/officeDocument/2006/relationships/image" Target="cid:B49E9839-D932-4AF5-9622-4E960767FB03@os-skocjan.si" TargetMode="External"/><Relationship Id="rId10" Type="http://schemas.openxmlformats.org/officeDocument/2006/relationships/image" Target="media/image4.jpeg"/><Relationship Id="rId19" Type="http://schemas.openxmlformats.org/officeDocument/2006/relationships/image" Target="cid:1E8AF896-ED16-456B-BC3E-50DA45822986@os-skocjan.si" TargetMode="External"/><Relationship Id="rId4" Type="http://schemas.openxmlformats.org/officeDocument/2006/relationships/image" Target="media/image1.jpeg"/><Relationship Id="rId9" Type="http://schemas.openxmlformats.org/officeDocument/2006/relationships/image" Target="cid:C8266E89-489B-43E3-BD88-DF6EAF4668B8@os-skocjan.si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FF11EEC4</Template>
  <TotalTime>4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Voglar</dc:creator>
  <cp:keywords/>
  <dc:description/>
  <cp:lastModifiedBy>Vesna Voglar</cp:lastModifiedBy>
  <cp:revision>1</cp:revision>
  <dcterms:created xsi:type="dcterms:W3CDTF">2015-12-18T07:52:00Z</dcterms:created>
  <dcterms:modified xsi:type="dcterms:W3CDTF">2015-12-18T07:56:00Z</dcterms:modified>
</cp:coreProperties>
</file>